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529"/>
        <w:gridCol w:w="5583"/>
        <w:gridCol w:w="451"/>
        <w:gridCol w:w="1439"/>
        <w:gridCol w:w="3958"/>
      </w:tblGrid>
      <w:tr w:rsidR="00446538" w:rsidRPr="00996234" w14:paraId="3BF30088" w14:textId="77777777" w:rsidTr="00446538">
        <w:sdt>
          <w:sdtPr>
            <w:rPr>
              <w:sz w:val="20"/>
              <w:szCs w:val="20"/>
            </w:rPr>
            <w:id w:val="415748049"/>
            <w:placeholder>
              <w:docPart w:val="528C7673DB454330B0BC7ACBDA7B8477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0" w:type="pct"/>
                <w:vAlign w:val="bottom"/>
              </w:tcPr>
              <w:p w14:paraId="7D784A7F" w14:textId="77777777" w:rsidR="00446538" w:rsidRPr="00996234" w:rsidRDefault="00446538" w:rsidP="00562601">
                <w:pPr>
                  <w:rPr>
                    <w:sz w:val="20"/>
                    <w:szCs w:val="20"/>
                  </w:rPr>
                </w:pPr>
                <w:r w:rsidRPr="00996234">
                  <w:rPr>
                    <w:sz w:val="20"/>
                    <w:szCs w:val="20"/>
                  </w:rPr>
                  <w:t>Event Name</w:t>
                </w:r>
              </w:p>
            </w:tc>
          </w:sdtContent>
        </w:sdt>
        <w:tc>
          <w:tcPr>
            <w:tcW w:w="4410" w:type="pct"/>
            <w:gridSpan w:val="4"/>
            <w:tcBorders>
              <w:bottom w:val="single" w:sz="4" w:space="0" w:color="auto"/>
            </w:tcBorders>
          </w:tcPr>
          <w:p w14:paraId="0ACED5F6" w14:textId="2DE6AE87" w:rsidR="00446538" w:rsidRPr="00996234" w:rsidRDefault="009D29FA" w:rsidP="009D29FA">
            <w:pPr>
              <w:rPr>
                <w:sz w:val="20"/>
                <w:szCs w:val="20"/>
              </w:rPr>
            </w:pPr>
            <w:r w:rsidRPr="00996234">
              <w:rPr>
                <w:sz w:val="20"/>
                <w:szCs w:val="20"/>
              </w:rPr>
              <w:t>Weekend &amp; Night Shifts</w:t>
            </w:r>
          </w:p>
        </w:tc>
      </w:tr>
      <w:tr w:rsidR="00003B30" w:rsidRPr="00996234" w14:paraId="6F7394D0" w14:textId="77777777" w:rsidTr="00446538">
        <w:sdt>
          <w:sdtPr>
            <w:rPr>
              <w:sz w:val="20"/>
              <w:szCs w:val="20"/>
            </w:rPr>
            <w:id w:val="1692185716"/>
            <w:placeholder>
              <w:docPart w:val="4C1A3B56CBD74C0E8D5D7D1154CAB599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0" w:type="pct"/>
                <w:vAlign w:val="bottom"/>
              </w:tcPr>
              <w:p w14:paraId="746823CA" w14:textId="77777777" w:rsidR="00003B30" w:rsidRPr="00996234" w:rsidRDefault="00003B30" w:rsidP="00562601">
                <w:pPr>
                  <w:rPr>
                    <w:sz w:val="20"/>
                    <w:szCs w:val="20"/>
                  </w:rPr>
                </w:pPr>
                <w:r w:rsidRPr="00996234">
                  <w:rPr>
                    <w:sz w:val="20"/>
                    <w:szCs w:val="20"/>
                  </w:rPr>
                  <w:t>Event Date</w:t>
                </w:r>
              </w:p>
            </w:tc>
          </w:sdtContent>
        </w:sdt>
        <w:tc>
          <w:tcPr>
            <w:tcW w:w="2154" w:type="pct"/>
            <w:tcBorders>
              <w:bottom w:val="single" w:sz="4" w:space="0" w:color="auto"/>
            </w:tcBorders>
          </w:tcPr>
          <w:p w14:paraId="5F9633FB" w14:textId="08B4FAD9" w:rsidR="002829ED" w:rsidRPr="00996234" w:rsidRDefault="00E971CD" w:rsidP="00562601">
            <w:pPr>
              <w:rPr>
                <w:sz w:val="20"/>
                <w:szCs w:val="20"/>
              </w:rPr>
            </w:pPr>
            <w:r w:rsidRPr="00996234">
              <w:rPr>
                <w:sz w:val="20"/>
                <w:szCs w:val="20"/>
              </w:rPr>
              <w:t>Semester 1, Week 7</w:t>
            </w:r>
            <w:bookmarkStart w:id="0" w:name="_GoBack"/>
            <w:bookmarkEnd w:id="0"/>
          </w:p>
          <w:p w14:paraId="5A31FA09" w14:textId="1A274AED" w:rsidR="00003B30" w:rsidRPr="00996234" w:rsidRDefault="00384819" w:rsidP="003848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  <w:r w:rsidRPr="00384819">
              <w:rPr>
                <w:sz w:val="20"/>
                <w:szCs w:val="20"/>
                <w:vertAlign w:val="superscript"/>
              </w:rPr>
              <w:t>nd</w:t>
            </w:r>
            <w:r>
              <w:rPr>
                <w:sz w:val="20"/>
                <w:szCs w:val="20"/>
              </w:rPr>
              <w:t xml:space="preserve"> M</w:t>
            </w:r>
            <w:r w:rsidR="002829ED" w:rsidRPr="00996234">
              <w:rPr>
                <w:sz w:val="20"/>
                <w:szCs w:val="20"/>
              </w:rPr>
              <w:t>arch</w:t>
            </w:r>
            <w:r>
              <w:rPr>
                <w:sz w:val="20"/>
                <w:szCs w:val="20"/>
              </w:rPr>
              <w:t xml:space="preserve"> – 28</w:t>
            </w:r>
            <w:r w:rsidRPr="00384819"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March </w:t>
            </w:r>
            <w:r w:rsidR="002829ED" w:rsidRPr="00996234">
              <w:rPr>
                <w:sz w:val="20"/>
                <w:szCs w:val="20"/>
              </w:rPr>
              <w:t>2025</w:t>
            </w:r>
          </w:p>
        </w:tc>
        <w:tc>
          <w:tcPr>
            <w:tcW w:w="174" w:type="pct"/>
          </w:tcPr>
          <w:p w14:paraId="4A521CA3" w14:textId="77777777" w:rsidR="00003B30" w:rsidRPr="00996234" w:rsidRDefault="00003B30" w:rsidP="0056260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639315362"/>
            <w:placeholder>
              <w:docPart w:val="EDC32D9414AA4C5F907980377F8F88E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" w:type="pct"/>
              </w:tcPr>
              <w:p w14:paraId="4B216C3C" w14:textId="77777777" w:rsidR="00003B30" w:rsidRPr="00996234" w:rsidRDefault="00446538" w:rsidP="00562601">
                <w:pPr>
                  <w:rPr>
                    <w:sz w:val="20"/>
                    <w:szCs w:val="20"/>
                  </w:rPr>
                </w:pPr>
                <w:r w:rsidRPr="00996234">
                  <w:rPr>
                    <w:sz w:val="20"/>
                    <w:szCs w:val="20"/>
                  </w:rPr>
                  <w:t>Event Time</w:t>
                </w:r>
              </w:p>
            </w:tc>
          </w:sdtContent>
        </w:sdt>
        <w:tc>
          <w:tcPr>
            <w:tcW w:w="1528" w:type="pct"/>
            <w:tcBorders>
              <w:bottom w:val="single" w:sz="4" w:space="0" w:color="auto"/>
            </w:tcBorders>
          </w:tcPr>
          <w:p w14:paraId="5C421D86" w14:textId="09079AF5" w:rsidR="00003B30" w:rsidRPr="00996234" w:rsidRDefault="00E83257" w:rsidP="00E83257">
            <w:pPr>
              <w:rPr>
                <w:sz w:val="20"/>
                <w:szCs w:val="20"/>
              </w:rPr>
            </w:pPr>
            <w:r w:rsidRPr="00996234">
              <w:rPr>
                <w:sz w:val="20"/>
                <w:szCs w:val="20"/>
              </w:rPr>
              <w:t>As per scheduled dates indicated</w:t>
            </w:r>
          </w:p>
        </w:tc>
      </w:tr>
    </w:tbl>
    <w:tbl>
      <w:tblPr>
        <w:tblpPr w:leftFromText="180" w:rightFromText="180" w:vertAnchor="text" w:horzAnchor="margin" w:tblpXSpec="center" w:tblpY="153"/>
        <w:tblW w:w="4485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123"/>
        <w:gridCol w:w="1418"/>
        <w:gridCol w:w="1276"/>
        <w:gridCol w:w="1415"/>
        <w:gridCol w:w="1420"/>
        <w:gridCol w:w="1418"/>
        <w:gridCol w:w="1274"/>
        <w:gridCol w:w="1276"/>
      </w:tblGrid>
      <w:tr w:rsidR="00E971CD" w:rsidRPr="002829ED" w14:paraId="0D69E738" w14:textId="77777777" w:rsidTr="00D30D1B">
        <w:trPr>
          <w:trHeight w:val="240"/>
        </w:trPr>
        <w:tc>
          <w:tcPr>
            <w:tcW w:w="914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099507D" w14:textId="07E9573E" w:rsidR="00E971CD" w:rsidRPr="002829ED" w:rsidRDefault="00E971CD" w:rsidP="00E971CD">
            <w:pPr>
              <w:pStyle w:val="TableHeader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STAFF NAME</w:t>
            </w:r>
          </w:p>
        </w:tc>
        <w:tc>
          <w:tcPr>
            <w:tcW w:w="61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4B198E4" w14:textId="77777777" w:rsidR="00E971CD" w:rsidRPr="002829ED" w:rsidRDefault="00E971CD" w:rsidP="00E971CD">
            <w:pPr>
              <w:pStyle w:val="TableHeaders"/>
              <w:rPr>
                <w:sz w:val="20"/>
                <w:szCs w:val="20"/>
              </w:rPr>
            </w:pPr>
            <w:r w:rsidRPr="002829ED">
              <w:rPr>
                <w:sz w:val="20"/>
                <w:szCs w:val="20"/>
              </w:rPr>
              <w:t>Saturday 1</w:t>
            </w:r>
            <w:r w:rsidRPr="002829ED">
              <w:rPr>
                <w:sz w:val="20"/>
                <w:szCs w:val="20"/>
                <w:vertAlign w:val="superscript"/>
              </w:rPr>
              <w:t>st</w:t>
            </w:r>
            <w:r w:rsidRPr="002829ED">
              <w:rPr>
                <w:sz w:val="20"/>
                <w:szCs w:val="20"/>
              </w:rPr>
              <w:t xml:space="preserve"> March</w:t>
            </w:r>
          </w:p>
        </w:tc>
        <w:tc>
          <w:tcPr>
            <w:tcW w:w="549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C430F43" w14:textId="243B870E" w:rsidR="00E971CD" w:rsidRPr="002829ED" w:rsidRDefault="00E971CD" w:rsidP="00E971CD">
            <w:pPr>
              <w:pStyle w:val="TableHeader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Sunday 2</w:t>
            </w:r>
            <w:r w:rsidRPr="00E971CD">
              <w:rPr>
                <w:sz w:val="20"/>
                <w:szCs w:val="20"/>
                <w:vertAlign w:val="superscript"/>
              </w:rPr>
              <w:t>nd</w:t>
            </w:r>
            <w:r>
              <w:rPr>
                <w:sz w:val="20"/>
                <w:szCs w:val="20"/>
              </w:rPr>
              <w:t xml:space="preserve"> March</w:t>
            </w:r>
          </w:p>
        </w:tc>
        <w:tc>
          <w:tcPr>
            <w:tcW w:w="609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3AD4C2B" w14:textId="69EB3247" w:rsidR="00E971CD" w:rsidRPr="002829ED" w:rsidRDefault="00E971CD" w:rsidP="00E971CD">
            <w:pPr>
              <w:pStyle w:val="TableHeaders"/>
              <w:rPr>
                <w:sz w:val="20"/>
                <w:szCs w:val="20"/>
              </w:rPr>
            </w:pPr>
            <w:r w:rsidRPr="002829ED">
              <w:rPr>
                <w:sz w:val="20"/>
                <w:szCs w:val="20"/>
              </w:rPr>
              <w:t>Monday 3</w:t>
            </w:r>
            <w:r w:rsidRPr="002829ED">
              <w:rPr>
                <w:sz w:val="20"/>
                <w:szCs w:val="20"/>
                <w:vertAlign w:val="superscript"/>
              </w:rPr>
              <w:t>rd</w:t>
            </w:r>
            <w:r w:rsidRPr="002829ED">
              <w:rPr>
                <w:sz w:val="20"/>
                <w:szCs w:val="20"/>
              </w:rPr>
              <w:t xml:space="preserve"> March</w:t>
            </w:r>
          </w:p>
        </w:tc>
        <w:tc>
          <w:tcPr>
            <w:tcW w:w="611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A4FC465" w14:textId="1F852D81" w:rsidR="00E971CD" w:rsidRPr="002829ED" w:rsidRDefault="00E971CD" w:rsidP="00E971CD">
            <w:pPr>
              <w:pStyle w:val="TableHeaders"/>
              <w:rPr>
                <w:sz w:val="20"/>
                <w:szCs w:val="20"/>
              </w:rPr>
            </w:pPr>
            <w:r w:rsidRPr="002829ED">
              <w:rPr>
                <w:sz w:val="20"/>
                <w:szCs w:val="20"/>
              </w:rPr>
              <w:t>Tuesday 4</w:t>
            </w:r>
            <w:r w:rsidRPr="002829ED">
              <w:rPr>
                <w:sz w:val="20"/>
                <w:szCs w:val="20"/>
                <w:vertAlign w:val="superscript"/>
              </w:rPr>
              <w:t>th</w:t>
            </w:r>
            <w:r w:rsidRPr="002829ED">
              <w:rPr>
                <w:sz w:val="20"/>
                <w:szCs w:val="20"/>
              </w:rPr>
              <w:t xml:space="preserve"> March</w:t>
            </w:r>
          </w:p>
        </w:tc>
        <w:tc>
          <w:tcPr>
            <w:tcW w:w="61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12E2810" w14:textId="3EC922A7" w:rsidR="00E971CD" w:rsidRPr="002829ED" w:rsidRDefault="00E971CD" w:rsidP="00E971CD">
            <w:pPr>
              <w:pStyle w:val="TableHeaders"/>
              <w:rPr>
                <w:sz w:val="20"/>
                <w:szCs w:val="20"/>
              </w:rPr>
            </w:pPr>
            <w:r w:rsidRPr="002829ED">
              <w:rPr>
                <w:sz w:val="20"/>
                <w:szCs w:val="20"/>
              </w:rPr>
              <w:t>Wednesday 5</w:t>
            </w:r>
            <w:r w:rsidRPr="002829ED">
              <w:rPr>
                <w:sz w:val="20"/>
                <w:szCs w:val="20"/>
                <w:vertAlign w:val="superscript"/>
              </w:rPr>
              <w:t>th</w:t>
            </w:r>
            <w:r w:rsidRPr="002829ED">
              <w:rPr>
                <w:sz w:val="20"/>
                <w:szCs w:val="20"/>
              </w:rPr>
              <w:t xml:space="preserve"> March</w:t>
            </w:r>
          </w:p>
        </w:tc>
        <w:tc>
          <w:tcPr>
            <w:tcW w:w="54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12C3D1B2" w14:textId="28085DBE" w:rsidR="00E971CD" w:rsidRPr="002829ED" w:rsidRDefault="00E971CD" w:rsidP="00E971CD">
            <w:pPr>
              <w:pStyle w:val="TableHeaders"/>
              <w:rPr>
                <w:sz w:val="20"/>
                <w:szCs w:val="20"/>
              </w:rPr>
            </w:pPr>
            <w:r w:rsidRPr="002829ED">
              <w:rPr>
                <w:sz w:val="20"/>
                <w:szCs w:val="20"/>
              </w:rPr>
              <w:t>Thursday 6</w:t>
            </w:r>
            <w:r w:rsidRPr="002829ED">
              <w:rPr>
                <w:sz w:val="20"/>
                <w:szCs w:val="20"/>
                <w:vertAlign w:val="superscript"/>
              </w:rPr>
              <w:t>th</w:t>
            </w:r>
            <w:r w:rsidRPr="002829ED">
              <w:rPr>
                <w:sz w:val="20"/>
                <w:szCs w:val="20"/>
              </w:rPr>
              <w:t xml:space="preserve"> March</w:t>
            </w:r>
          </w:p>
        </w:tc>
        <w:tc>
          <w:tcPr>
            <w:tcW w:w="549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D505215" w14:textId="212B036E" w:rsidR="00E971CD" w:rsidRPr="002829ED" w:rsidRDefault="00E971CD" w:rsidP="00E971CD">
            <w:pPr>
              <w:pStyle w:val="TableHeader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Friday 7</w:t>
            </w:r>
            <w:r w:rsidRPr="002829ED"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March</w:t>
            </w:r>
          </w:p>
        </w:tc>
      </w:tr>
      <w:tr w:rsidR="007B708A" w:rsidRPr="00E971CD" w14:paraId="20690D03" w14:textId="77777777" w:rsidTr="001A1BF7">
        <w:trPr>
          <w:trHeight w:val="672"/>
        </w:trPr>
        <w:tc>
          <w:tcPr>
            <w:tcW w:w="91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C0DEF4" w:themeFill="accent1" w:themeFillTint="33"/>
          </w:tcPr>
          <w:p w14:paraId="32D7FEED" w14:textId="77777777" w:rsidR="007B708A" w:rsidRPr="00E971CD" w:rsidRDefault="007B708A" w:rsidP="007B708A">
            <w:pPr>
              <w:rPr>
                <w:sz w:val="20"/>
                <w:szCs w:val="20"/>
              </w:rPr>
            </w:pPr>
            <w:r w:rsidRPr="00E971CD">
              <w:rPr>
                <w:sz w:val="20"/>
                <w:szCs w:val="20"/>
              </w:rPr>
              <w:t>Ms. Christine Ponahai</w:t>
            </w:r>
          </w:p>
        </w:tc>
        <w:tc>
          <w:tcPr>
            <w:tcW w:w="61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C0DEF4" w:themeFill="accent1" w:themeFillTint="33"/>
          </w:tcPr>
          <w:p w14:paraId="235B8AB0" w14:textId="77777777" w:rsidR="007B708A" w:rsidRPr="00E971CD" w:rsidRDefault="007B708A" w:rsidP="007B708A">
            <w:pPr>
              <w:rPr>
                <w:sz w:val="20"/>
                <w:szCs w:val="20"/>
              </w:rPr>
            </w:pPr>
            <w:r w:rsidRPr="00E971CD">
              <w:rPr>
                <w:sz w:val="20"/>
                <w:szCs w:val="20"/>
              </w:rPr>
              <w:t>10am – 3pm</w:t>
            </w:r>
          </w:p>
        </w:tc>
        <w:tc>
          <w:tcPr>
            <w:tcW w:w="54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9E44B72" w14:textId="23E93CF8" w:rsidR="007B708A" w:rsidRPr="00E971CD" w:rsidRDefault="007B708A" w:rsidP="007B708A">
            <w:pPr>
              <w:rPr>
                <w:sz w:val="20"/>
                <w:szCs w:val="20"/>
              </w:rPr>
            </w:pPr>
          </w:p>
        </w:tc>
        <w:tc>
          <w:tcPr>
            <w:tcW w:w="60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62F0F29" w14:textId="72077A3C" w:rsidR="007B708A" w:rsidRPr="00E971CD" w:rsidRDefault="007B708A" w:rsidP="007B708A">
            <w:pPr>
              <w:rPr>
                <w:sz w:val="20"/>
                <w:szCs w:val="20"/>
              </w:rPr>
            </w:pPr>
          </w:p>
        </w:tc>
        <w:tc>
          <w:tcPr>
            <w:tcW w:w="61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6655AF5" w14:textId="3B381842" w:rsidR="007B708A" w:rsidRPr="00E971CD" w:rsidRDefault="007B708A" w:rsidP="007B708A">
            <w:pPr>
              <w:rPr>
                <w:sz w:val="20"/>
                <w:szCs w:val="20"/>
              </w:rPr>
            </w:pPr>
          </w:p>
        </w:tc>
        <w:tc>
          <w:tcPr>
            <w:tcW w:w="61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92D050"/>
          </w:tcPr>
          <w:p w14:paraId="195F3249" w14:textId="24B15B48" w:rsidR="00D30D1B" w:rsidRPr="00E971CD" w:rsidRDefault="00707861" w:rsidP="007B70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ASH</w:t>
            </w:r>
          </w:p>
        </w:tc>
        <w:tc>
          <w:tcPr>
            <w:tcW w:w="54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7418E6B8" w14:textId="5008A502" w:rsidR="007B708A" w:rsidRPr="00E971CD" w:rsidRDefault="007B708A" w:rsidP="007B708A">
            <w:pPr>
              <w:rPr>
                <w:sz w:val="20"/>
                <w:szCs w:val="20"/>
              </w:rPr>
            </w:pPr>
          </w:p>
        </w:tc>
        <w:tc>
          <w:tcPr>
            <w:tcW w:w="54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7A5816A1" w14:textId="399624A5" w:rsidR="007B708A" w:rsidRPr="00E971CD" w:rsidRDefault="007B708A" w:rsidP="007B708A">
            <w:pPr>
              <w:rPr>
                <w:sz w:val="20"/>
                <w:szCs w:val="20"/>
              </w:rPr>
            </w:pPr>
          </w:p>
        </w:tc>
      </w:tr>
      <w:tr w:rsidR="0004577D" w:rsidRPr="00E971CD" w14:paraId="2AEC4F2A" w14:textId="77777777" w:rsidTr="001A1BF7">
        <w:tc>
          <w:tcPr>
            <w:tcW w:w="9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2E0E8" w:themeFill="accent3" w:themeFillTint="33"/>
          </w:tcPr>
          <w:p w14:paraId="7924DC91" w14:textId="77777777" w:rsidR="007B708A" w:rsidRPr="00E971CD" w:rsidRDefault="007B708A" w:rsidP="007B708A">
            <w:pPr>
              <w:rPr>
                <w:sz w:val="20"/>
                <w:szCs w:val="20"/>
              </w:rPr>
            </w:pPr>
            <w:r w:rsidRPr="00E971CD">
              <w:rPr>
                <w:sz w:val="20"/>
                <w:szCs w:val="20"/>
              </w:rPr>
              <w:t>Ms. Grace Tuvi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62E9486" w14:textId="0B86DD10" w:rsidR="007B708A" w:rsidRPr="00E971CD" w:rsidRDefault="007B708A" w:rsidP="007B70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404973F" w14:textId="68CAA1FC" w:rsidR="007B708A" w:rsidRPr="00E971CD" w:rsidRDefault="007B708A" w:rsidP="007B708A">
            <w:pPr>
              <w:rPr>
                <w:sz w:val="20"/>
                <w:szCs w:val="20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F2B1911" w14:textId="0E3A2C85" w:rsidR="007B708A" w:rsidRPr="00E971CD" w:rsidRDefault="007B708A" w:rsidP="007B708A">
            <w:pPr>
              <w:rPr>
                <w:sz w:val="20"/>
                <w:szCs w:val="20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36D581A" w14:textId="45D4C298" w:rsidR="007B708A" w:rsidRPr="00E971CD" w:rsidRDefault="007B708A" w:rsidP="007B708A">
            <w:pPr>
              <w:rPr>
                <w:sz w:val="20"/>
                <w:szCs w:val="20"/>
              </w:rPr>
            </w:pPr>
          </w:p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92D050"/>
          </w:tcPr>
          <w:p w14:paraId="14D99665" w14:textId="3EF22D3F" w:rsidR="007B708A" w:rsidRPr="00E971CD" w:rsidRDefault="00D30D1B" w:rsidP="007B70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WEDNESDAY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7A6B55F6" w14:textId="3689A2F4" w:rsidR="007B708A" w:rsidRPr="00E971CD" w:rsidRDefault="007B708A" w:rsidP="007B708A">
            <w:pPr>
              <w:rPr>
                <w:sz w:val="20"/>
                <w:szCs w:val="20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2CDC431" w14:textId="76AF1A1C" w:rsidR="007B708A" w:rsidRPr="00E971CD" w:rsidRDefault="007B708A" w:rsidP="007B708A">
            <w:pPr>
              <w:rPr>
                <w:sz w:val="20"/>
                <w:szCs w:val="20"/>
              </w:rPr>
            </w:pPr>
          </w:p>
        </w:tc>
      </w:tr>
      <w:tr w:rsidR="00F87ADF" w:rsidRPr="002829ED" w14:paraId="286BC543" w14:textId="77777777" w:rsidTr="00D30D1B">
        <w:trPr>
          <w:trHeight w:val="240"/>
        </w:trPr>
        <w:tc>
          <w:tcPr>
            <w:tcW w:w="914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6A5BD0D" w14:textId="166C87FA" w:rsidR="00F87ADF" w:rsidRPr="002829ED" w:rsidRDefault="00197ABE" w:rsidP="00F87ADF">
            <w:pPr>
              <w:pStyle w:val="TableHeader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STAFF NAME</w:t>
            </w:r>
            <w:r w:rsidRPr="002829ED">
              <w:rPr>
                <w:sz w:val="20"/>
                <w:szCs w:val="20"/>
              </w:rPr>
              <w:t xml:space="preserve"> </w:t>
            </w:r>
          </w:p>
        </w:tc>
        <w:tc>
          <w:tcPr>
            <w:tcW w:w="61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F526E71" w14:textId="4880FB6A" w:rsidR="00F87ADF" w:rsidRPr="002829ED" w:rsidRDefault="00F87ADF" w:rsidP="00F87ADF">
            <w:pPr>
              <w:pStyle w:val="TableHeaders"/>
              <w:rPr>
                <w:sz w:val="20"/>
                <w:szCs w:val="20"/>
              </w:rPr>
            </w:pPr>
            <w:r w:rsidRPr="002829ED">
              <w:rPr>
                <w:sz w:val="20"/>
                <w:szCs w:val="20"/>
              </w:rPr>
              <w:t xml:space="preserve">Saturday </w:t>
            </w:r>
            <w:r>
              <w:rPr>
                <w:sz w:val="20"/>
                <w:szCs w:val="20"/>
              </w:rPr>
              <w:t>8</w:t>
            </w:r>
            <w:r w:rsidRPr="00E971CD"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</w:t>
            </w:r>
            <w:r w:rsidRPr="002829ED">
              <w:rPr>
                <w:sz w:val="20"/>
                <w:szCs w:val="20"/>
              </w:rPr>
              <w:t>March</w:t>
            </w:r>
          </w:p>
        </w:tc>
        <w:tc>
          <w:tcPr>
            <w:tcW w:w="549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863D344" w14:textId="219F3D79" w:rsidR="00F87ADF" w:rsidRPr="002829ED" w:rsidRDefault="00F87ADF" w:rsidP="00F87ADF">
            <w:pPr>
              <w:pStyle w:val="TableHeader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Sunday 9</w:t>
            </w:r>
            <w:r w:rsidRPr="00430BCB"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March</w:t>
            </w:r>
          </w:p>
        </w:tc>
        <w:tc>
          <w:tcPr>
            <w:tcW w:w="609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8ACDF53" w14:textId="7D4DFC95" w:rsidR="00F87ADF" w:rsidRPr="002829ED" w:rsidRDefault="00F87ADF" w:rsidP="00F87ADF">
            <w:pPr>
              <w:pStyle w:val="TableHeaders"/>
              <w:rPr>
                <w:sz w:val="20"/>
                <w:szCs w:val="20"/>
              </w:rPr>
            </w:pPr>
            <w:r w:rsidRPr="002829ED">
              <w:rPr>
                <w:sz w:val="20"/>
                <w:szCs w:val="20"/>
              </w:rPr>
              <w:t xml:space="preserve">Monday </w:t>
            </w:r>
            <w:r>
              <w:rPr>
                <w:sz w:val="20"/>
                <w:szCs w:val="20"/>
              </w:rPr>
              <w:t>10</w:t>
            </w:r>
            <w:r w:rsidRPr="00430BCB"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</w:t>
            </w:r>
            <w:r w:rsidRPr="002829ED">
              <w:rPr>
                <w:sz w:val="20"/>
                <w:szCs w:val="20"/>
              </w:rPr>
              <w:t>March</w:t>
            </w:r>
          </w:p>
        </w:tc>
        <w:tc>
          <w:tcPr>
            <w:tcW w:w="611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B00444E" w14:textId="27D66D33" w:rsidR="00F87ADF" w:rsidRPr="002829ED" w:rsidRDefault="00F87ADF" w:rsidP="00F87ADF">
            <w:pPr>
              <w:pStyle w:val="TableHeaders"/>
              <w:rPr>
                <w:sz w:val="20"/>
                <w:szCs w:val="20"/>
              </w:rPr>
            </w:pPr>
            <w:r w:rsidRPr="002829ED">
              <w:rPr>
                <w:sz w:val="20"/>
                <w:szCs w:val="20"/>
              </w:rPr>
              <w:t xml:space="preserve">Tuesday </w:t>
            </w:r>
            <w:r>
              <w:rPr>
                <w:sz w:val="20"/>
                <w:szCs w:val="20"/>
              </w:rPr>
              <w:t>11</w:t>
            </w:r>
            <w:r w:rsidRPr="002829ED">
              <w:rPr>
                <w:sz w:val="20"/>
                <w:szCs w:val="20"/>
                <w:vertAlign w:val="superscript"/>
              </w:rPr>
              <w:t>th</w:t>
            </w:r>
            <w:r w:rsidRPr="002829ED">
              <w:rPr>
                <w:sz w:val="20"/>
                <w:szCs w:val="20"/>
              </w:rPr>
              <w:t xml:space="preserve"> March</w:t>
            </w:r>
          </w:p>
        </w:tc>
        <w:tc>
          <w:tcPr>
            <w:tcW w:w="61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4490CF3" w14:textId="16220396" w:rsidR="00F87ADF" w:rsidRPr="002829ED" w:rsidRDefault="00F87ADF" w:rsidP="00F87ADF">
            <w:pPr>
              <w:pStyle w:val="TableHeaders"/>
              <w:rPr>
                <w:sz w:val="20"/>
                <w:szCs w:val="20"/>
              </w:rPr>
            </w:pPr>
            <w:r w:rsidRPr="002829ED">
              <w:rPr>
                <w:sz w:val="20"/>
                <w:szCs w:val="20"/>
              </w:rPr>
              <w:t xml:space="preserve">Wednesday </w:t>
            </w:r>
            <w:r>
              <w:rPr>
                <w:sz w:val="20"/>
                <w:szCs w:val="20"/>
              </w:rPr>
              <w:t>12</w:t>
            </w:r>
            <w:r w:rsidRPr="002829ED">
              <w:rPr>
                <w:sz w:val="20"/>
                <w:szCs w:val="20"/>
                <w:vertAlign w:val="superscript"/>
              </w:rPr>
              <w:t>th</w:t>
            </w:r>
            <w:r w:rsidRPr="002829ED">
              <w:rPr>
                <w:sz w:val="20"/>
                <w:szCs w:val="20"/>
              </w:rPr>
              <w:t xml:space="preserve"> March</w:t>
            </w:r>
          </w:p>
        </w:tc>
        <w:tc>
          <w:tcPr>
            <w:tcW w:w="54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1828AFD" w14:textId="6E8AA238" w:rsidR="00F87ADF" w:rsidRPr="002829ED" w:rsidRDefault="00F87ADF" w:rsidP="00F87ADF">
            <w:pPr>
              <w:pStyle w:val="TableHeaders"/>
              <w:rPr>
                <w:sz w:val="20"/>
                <w:szCs w:val="20"/>
              </w:rPr>
            </w:pPr>
            <w:r w:rsidRPr="002829ED">
              <w:rPr>
                <w:sz w:val="20"/>
                <w:szCs w:val="20"/>
              </w:rPr>
              <w:t xml:space="preserve">Thursday </w:t>
            </w:r>
            <w:r>
              <w:rPr>
                <w:sz w:val="20"/>
                <w:szCs w:val="20"/>
              </w:rPr>
              <w:t>13</w:t>
            </w:r>
            <w:r w:rsidRPr="002829ED">
              <w:rPr>
                <w:sz w:val="20"/>
                <w:szCs w:val="20"/>
                <w:vertAlign w:val="superscript"/>
              </w:rPr>
              <w:t>th</w:t>
            </w:r>
            <w:r w:rsidRPr="002829ED">
              <w:rPr>
                <w:sz w:val="20"/>
                <w:szCs w:val="20"/>
              </w:rPr>
              <w:t xml:space="preserve"> March</w:t>
            </w:r>
          </w:p>
        </w:tc>
        <w:tc>
          <w:tcPr>
            <w:tcW w:w="549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81AD50B" w14:textId="19F74ED2" w:rsidR="00F87ADF" w:rsidRPr="002829ED" w:rsidRDefault="00F87ADF" w:rsidP="00F87ADF">
            <w:pPr>
              <w:pStyle w:val="TableHeader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Friday 14</w:t>
            </w:r>
            <w:r w:rsidRPr="002829ED"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March</w:t>
            </w:r>
          </w:p>
        </w:tc>
      </w:tr>
      <w:tr w:rsidR="0004577D" w:rsidRPr="0057256E" w14:paraId="508A6C77" w14:textId="77777777" w:rsidTr="001A1BF7">
        <w:tc>
          <w:tcPr>
            <w:tcW w:w="9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C0DEF4" w:themeFill="accent1" w:themeFillTint="33"/>
          </w:tcPr>
          <w:p w14:paraId="497B7301" w14:textId="7B98C9C1" w:rsidR="0004577D" w:rsidRPr="0057256E" w:rsidRDefault="0004577D" w:rsidP="0004577D">
            <w:r w:rsidRPr="00E971CD">
              <w:rPr>
                <w:sz w:val="20"/>
                <w:szCs w:val="20"/>
              </w:rPr>
              <w:t>Ms. Christine Ponahai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FF7DB23" w14:textId="621E73D7" w:rsidR="0004577D" w:rsidRPr="00430BCB" w:rsidRDefault="0004577D" w:rsidP="0004577D">
            <w:pPr>
              <w:rPr>
                <w:sz w:val="20"/>
                <w:szCs w:val="20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29E852A" w14:textId="7E9CD82F" w:rsidR="0004577D" w:rsidRPr="00430BCB" w:rsidRDefault="0004577D" w:rsidP="0004577D">
            <w:pPr>
              <w:rPr>
                <w:sz w:val="20"/>
                <w:szCs w:val="20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6675F9F" w14:textId="2BB5F5A0" w:rsidR="0004577D" w:rsidRPr="00430BCB" w:rsidRDefault="0004577D" w:rsidP="0004577D">
            <w:pPr>
              <w:rPr>
                <w:sz w:val="20"/>
                <w:szCs w:val="20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6CC158F" w14:textId="66642A41" w:rsidR="0004577D" w:rsidRPr="00430BCB" w:rsidRDefault="0004577D" w:rsidP="0004577D">
            <w:pPr>
              <w:rPr>
                <w:sz w:val="20"/>
                <w:szCs w:val="20"/>
              </w:rPr>
            </w:pPr>
          </w:p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63BB4F" w14:textId="249AEC33" w:rsidR="0004577D" w:rsidRPr="00430BCB" w:rsidRDefault="0004577D" w:rsidP="0004577D">
            <w:pPr>
              <w:rPr>
                <w:sz w:val="20"/>
                <w:szCs w:val="20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43158D8E" w14:textId="324F3B19" w:rsidR="0004577D" w:rsidRPr="00430BCB" w:rsidRDefault="0004577D" w:rsidP="0004577D">
            <w:pPr>
              <w:rPr>
                <w:sz w:val="20"/>
                <w:szCs w:val="20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CE461D8" w14:textId="17BC6A85" w:rsidR="0004577D" w:rsidRPr="00430BCB" w:rsidRDefault="0004577D" w:rsidP="0004577D">
            <w:pPr>
              <w:rPr>
                <w:sz w:val="20"/>
                <w:szCs w:val="20"/>
              </w:rPr>
            </w:pPr>
          </w:p>
        </w:tc>
      </w:tr>
      <w:tr w:rsidR="00E316F7" w:rsidRPr="0057256E" w14:paraId="53561B85" w14:textId="77777777" w:rsidTr="001A1BF7">
        <w:tc>
          <w:tcPr>
            <w:tcW w:w="9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2E0E8" w:themeFill="accent3" w:themeFillTint="33"/>
          </w:tcPr>
          <w:p w14:paraId="696FF8A1" w14:textId="2C018046" w:rsidR="00F87ADF" w:rsidRPr="0057256E" w:rsidRDefault="00F87ADF" w:rsidP="00F87ADF">
            <w:r w:rsidRPr="00E971CD">
              <w:rPr>
                <w:sz w:val="20"/>
                <w:szCs w:val="20"/>
              </w:rPr>
              <w:t>Ms. Grace Tuvi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7A22BCF" w14:textId="6B37C56D" w:rsidR="00F87ADF" w:rsidRPr="00430BCB" w:rsidRDefault="00F87ADF" w:rsidP="00F87ADF">
            <w:pPr>
              <w:rPr>
                <w:sz w:val="20"/>
                <w:szCs w:val="20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73774637" w14:textId="7F549728" w:rsidR="00F87ADF" w:rsidRPr="00430BCB" w:rsidRDefault="00F87ADF" w:rsidP="00F87ADF">
            <w:pPr>
              <w:rPr>
                <w:sz w:val="20"/>
                <w:szCs w:val="20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41CD97A7" w14:textId="219F8240" w:rsidR="00F87ADF" w:rsidRPr="00430BCB" w:rsidRDefault="00F87ADF" w:rsidP="00F87ADF">
            <w:pPr>
              <w:rPr>
                <w:sz w:val="20"/>
                <w:szCs w:val="20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73FBC43" w14:textId="644E0EED" w:rsidR="00F87ADF" w:rsidRPr="00430BCB" w:rsidRDefault="00F87ADF" w:rsidP="00F87ADF">
            <w:pPr>
              <w:rPr>
                <w:sz w:val="20"/>
                <w:szCs w:val="20"/>
              </w:rPr>
            </w:pPr>
          </w:p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3325FA9B" w14:textId="65B8241B" w:rsidR="00F87ADF" w:rsidRPr="00430BCB" w:rsidRDefault="00F87ADF" w:rsidP="00F87ADF">
            <w:pPr>
              <w:rPr>
                <w:sz w:val="20"/>
                <w:szCs w:val="20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530BE2DA" w14:textId="7F07B503" w:rsidR="00F87ADF" w:rsidRPr="00430BCB" w:rsidRDefault="00F87ADF" w:rsidP="00F87ADF">
            <w:pPr>
              <w:rPr>
                <w:sz w:val="20"/>
                <w:szCs w:val="20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A0A972C" w14:textId="454EE72E" w:rsidR="00F87ADF" w:rsidRPr="00430BCB" w:rsidRDefault="00F87ADF" w:rsidP="00F87ADF">
            <w:pPr>
              <w:rPr>
                <w:sz w:val="20"/>
                <w:szCs w:val="20"/>
              </w:rPr>
            </w:pPr>
          </w:p>
        </w:tc>
      </w:tr>
      <w:tr w:rsidR="00F87ADF" w:rsidRPr="002829ED" w14:paraId="690914B2" w14:textId="77777777" w:rsidTr="00D30D1B">
        <w:trPr>
          <w:trHeight w:val="240"/>
        </w:trPr>
        <w:tc>
          <w:tcPr>
            <w:tcW w:w="914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96AA16C" w14:textId="35CA1E0D" w:rsidR="00F87ADF" w:rsidRPr="002829ED" w:rsidRDefault="00197ABE" w:rsidP="00F87ADF">
            <w:pPr>
              <w:pStyle w:val="TableHeader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STAFF NAME</w:t>
            </w:r>
            <w:r w:rsidRPr="002829ED">
              <w:rPr>
                <w:sz w:val="20"/>
                <w:szCs w:val="20"/>
              </w:rPr>
              <w:t xml:space="preserve"> </w:t>
            </w:r>
          </w:p>
        </w:tc>
        <w:tc>
          <w:tcPr>
            <w:tcW w:w="61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ABF797B" w14:textId="0663EFC1" w:rsidR="00F87ADF" w:rsidRPr="002829ED" w:rsidRDefault="00F87ADF" w:rsidP="00F87ADF">
            <w:pPr>
              <w:pStyle w:val="TableHeaders"/>
              <w:rPr>
                <w:sz w:val="20"/>
                <w:szCs w:val="20"/>
              </w:rPr>
            </w:pPr>
            <w:r w:rsidRPr="002829ED">
              <w:rPr>
                <w:sz w:val="20"/>
                <w:szCs w:val="20"/>
              </w:rPr>
              <w:t xml:space="preserve">Saturday </w:t>
            </w:r>
            <w:r>
              <w:rPr>
                <w:sz w:val="20"/>
                <w:szCs w:val="20"/>
              </w:rPr>
              <w:t>15</w:t>
            </w:r>
            <w:r w:rsidRPr="00E83257"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</w:t>
            </w:r>
            <w:r w:rsidRPr="002829ED">
              <w:rPr>
                <w:sz w:val="20"/>
                <w:szCs w:val="20"/>
              </w:rPr>
              <w:t>March</w:t>
            </w:r>
          </w:p>
        </w:tc>
        <w:tc>
          <w:tcPr>
            <w:tcW w:w="549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1EA46E4E" w14:textId="742CC36C" w:rsidR="00F87ADF" w:rsidRPr="002829ED" w:rsidRDefault="00F87ADF" w:rsidP="00F87ADF">
            <w:pPr>
              <w:pStyle w:val="TableHeader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Sunday 16</w:t>
            </w:r>
            <w:r w:rsidRPr="00E83257"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March</w:t>
            </w:r>
          </w:p>
        </w:tc>
        <w:tc>
          <w:tcPr>
            <w:tcW w:w="609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5285B50" w14:textId="1D5C6ED4" w:rsidR="00F87ADF" w:rsidRPr="002829ED" w:rsidRDefault="00F87ADF" w:rsidP="00F87ADF">
            <w:pPr>
              <w:pStyle w:val="TableHeaders"/>
              <w:rPr>
                <w:sz w:val="20"/>
                <w:szCs w:val="20"/>
              </w:rPr>
            </w:pPr>
            <w:r w:rsidRPr="002829ED">
              <w:rPr>
                <w:sz w:val="20"/>
                <w:szCs w:val="20"/>
              </w:rPr>
              <w:t xml:space="preserve">Monday </w:t>
            </w:r>
            <w:r>
              <w:rPr>
                <w:sz w:val="20"/>
                <w:szCs w:val="20"/>
              </w:rPr>
              <w:t>17</w:t>
            </w:r>
            <w:r w:rsidRPr="00E83257"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</w:t>
            </w:r>
            <w:r w:rsidRPr="002829ED">
              <w:rPr>
                <w:sz w:val="20"/>
                <w:szCs w:val="20"/>
              </w:rPr>
              <w:t>March</w:t>
            </w:r>
          </w:p>
        </w:tc>
        <w:tc>
          <w:tcPr>
            <w:tcW w:w="611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1843CFA7" w14:textId="31CEEC3B" w:rsidR="00F87ADF" w:rsidRPr="002829ED" w:rsidRDefault="00F87ADF" w:rsidP="00F87ADF">
            <w:pPr>
              <w:pStyle w:val="TableHeaders"/>
              <w:rPr>
                <w:sz w:val="20"/>
                <w:szCs w:val="20"/>
              </w:rPr>
            </w:pPr>
            <w:r w:rsidRPr="002829ED">
              <w:rPr>
                <w:sz w:val="20"/>
                <w:szCs w:val="20"/>
              </w:rPr>
              <w:t xml:space="preserve">Tuesday </w:t>
            </w:r>
            <w:r>
              <w:rPr>
                <w:sz w:val="20"/>
                <w:szCs w:val="20"/>
              </w:rPr>
              <w:t>18</w:t>
            </w:r>
            <w:r w:rsidRPr="002829ED">
              <w:rPr>
                <w:sz w:val="20"/>
                <w:szCs w:val="20"/>
                <w:vertAlign w:val="superscript"/>
              </w:rPr>
              <w:t>th</w:t>
            </w:r>
            <w:r w:rsidRPr="002829ED">
              <w:rPr>
                <w:sz w:val="20"/>
                <w:szCs w:val="20"/>
              </w:rPr>
              <w:t xml:space="preserve"> March</w:t>
            </w:r>
          </w:p>
        </w:tc>
        <w:tc>
          <w:tcPr>
            <w:tcW w:w="61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C81E6FF" w14:textId="058AE096" w:rsidR="00F87ADF" w:rsidRPr="002829ED" w:rsidRDefault="00F87ADF" w:rsidP="00F87ADF">
            <w:pPr>
              <w:pStyle w:val="TableHeaders"/>
              <w:rPr>
                <w:sz w:val="20"/>
                <w:szCs w:val="20"/>
              </w:rPr>
            </w:pPr>
            <w:r w:rsidRPr="002829ED">
              <w:rPr>
                <w:sz w:val="20"/>
                <w:szCs w:val="20"/>
              </w:rPr>
              <w:t xml:space="preserve">Wednesday </w:t>
            </w:r>
            <w:r>
              <w:rPr>
                <w:sz w:val="20"/>
                <w:szCs w:val="20"/>
              </w:rPr>
              <w:t>19</w:t>
            </w:r>
            <w:r w:rsidRPr="002829ED">
              <w:rPr>
                <w:sz w:val="20"/>
                <w:szCs w:val="20"/>
                <w:vertAlign w:val="superscript"/>
              </w:rPr>
              <w:t>th</w:t>
            </w:r>
            <w:r w:rsidRPr="002829ED">
              <w:rPr>
                <w:sz w:val="20"/>
                <w:szCs w:val="20"/>
              </w:rPr>
              <w:t xml:space="preserve"> March</w:t>
            </w:r>
          </w:p>
        </w:tc>
        <w:tc>
          <w:tcPr>
            <w:tcW w:w="54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1E87C0B8" w14:textId="63AB8B9F" w:rsidR="00F87ADF" w:rsidRPr="002829ED" w:rsidRDefault="00F87ADF" w:rsidP="00F87ADF">
            <w:pPr>
              <w:pStyle w:val="TableHeaders"/>
              <w:rPr>
                <w:sz w:val="20"/>
                <w:szCs w:val="20"/>
              </w:rPr>
            </w:pPr>
            <w:r w:rsidRPr="002829ED">
              <w:rPr>
                <w:sz w:val="20"/>
                <w:szCs w:val="20"/>
              </w:rPr>
              <w:t xml:space="preserve">Thursday </w:t>
            </w:r>
            <w:r>
              <w:rPr>
                <w:sz w:val="20"/>
                <w:szCs w:val="20"/>
              </w:rPr>
              <w:t>20</w:t>
            </w:r>
            <w:r w:rsidRPr="002829ED">
              <w:rPr>
                <w:sz w:val="20"/>
                <w:szCs w:val="20"/>
                <w:vertAlign w:val="superscript"/>
              </w:rPr>
              <w:t>th</w:t>
            </w:r>
            <w:r w:rsidRPr="002829ED">
              <w:rPr>
                <w:sz w:val="20"/>
                <w:szCs w:val="20"/>
              </w:rPr>
              <w:t xml:space="preserve"> March</w:t>
            </w:r>
          </w:p>
        </w:tc>
        <w:tc>
          <w:tcPr>
            <w:tcW w:w="549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8F924E4" w14:textId="67CE051F" w:rsidR="00F87ADF" w:rsidRPr="002829ED" w:rsidRDefault="00F87ADF" w:rsidP="00F87ADF">
            <w:pPr>
              <w:pStyle w:val="TableHeader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Friday 21</w:t>
            </w:r>
            <w:r w:rsidRPr="00E83257">
              <w:rPr>
                <w:sz w:val="20"/>
                <w:szCs w:val="20"/>
                <w:vertAlign w:val="superscript"/>
              </w:rPr>
              <w:t>st</w:t>
            </w:r>
            <w:r>
              <w:rPr>
                <w:sz w:val="20"/>
                <w:szCs w:val="20"/>
              </w:rPr>
              <w:t xml:space="preserve"> March</w:t>
            </w:r>
          </w:p>
        </w:tc>
      </w:tr>
      <w:tr w:rsidR="00E316F7" w:rsidRPr="0057256E" w14:paraId="4AF93FC6" w14:textId="77777777" w:rsidTr="001A1BF7">
        <w:tc>
          <w:tcPr>
            <w:tcW w:w="9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C0DEF4" w:themeFill="accent1" w:themeFillTint="33"/>
          </w:tcPr>
          <w:p w14:paraId="1C6BD0A6" w14:textId="43CDAC9F" w:rsidR="00F87ADF" w:rsidRPr="0057256E" w:rsidRDefault="00F87ADF" w:rsidP="00F87ADF">
            <w:r w:rsidRPr="00E971CD">
              <w:rPr>
                <w:sz w:val="20"/>
                <w:szCs w:val="20"/>
              </w:rPr>
              <w:t>Ms. Christine Ponahai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6F303DEE" w14:textId="2EC47845" w:rsidR="00F87ADF" w:rsidRPr="00430BCB" w:rsidRDefault="00F87ADF" w:rsidP="00F87ADF">
            <w:pPr>
              <w:rPr>
                <w:sz w:val="20"/>
                <w:szCs w:val="20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8C4B432" w14:textId="73F23ABE" w:rsidR="00F87ADF" w:rsidRPr="00430BCB" w:rsidRDefault="00F87ADF" w:rsidP="00F87ADF">
            <w:pPr>
              <w:rPr>
                <w:sz w:val="20"/>
                <w:szCs w:val="20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D41A8D3" w14:textId="347E7F9B" w:rsidR="00F87ADF" w:rsidRPr="00430BCB" w:rsidRDefault="00F87ADF" w:rsidP="00A521FE">
            <w:pPr>
              <w:rPr>
                <w:sz w:val="20"/>
                <w:szCs w:val="20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7AF66524" w14:textId="7975BA71" w:rsidR="00F87ADF" w:rsidRPr="00430BCB" w:rsidRDefault="00F87ADF" w:rsidP="00A521FE">
            <w:pPr>
              <w:rPr>
                <w:sz w:val="20"/>
                <w:szCs w:val="20"/>
              </w:rPr>
            </w:pPr>
          </w:p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599302A6" w14:textId="00C0A48F" w:rsidR="00F87ADF" w:rsidRPr="00430BCB" w:rsidRDefault="00F87ADF" w:rsidP="00F87ADF">
            <w:pPr>
              <w:rPr>
                <w:sz w:val="20"/>
                <w:szCs w:val="20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77D97BC9" w14:textId="37BDA06F" w:rsidR="00F87ADF" w:rsidRPr="00430BCB" w:rsidRDefault="00F87ADF" w:rsidP="00F87ADF">
            <w:pPr>
              <w:rPr>
                <w:sz w:val="20"/>
                <w:szCs w:val="20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6D6EB3EB" w14:textId="791863E7" w:rsidR="00F87ADF" w:rsidRPr="00430BCB" w:rsidRDefault="00F87ADF" w:rsidP="00F87ADF">
            <w:pPr>
              <w:rPr>
                <w:sz w:val="20"/>
                <w:szCs w:val="20"/>
              </w:rPr>
            </w:pPr>
          </w:p>
        </w:tc>
      </w:tr>
      <w:tr w:rsidR="00EF1686" w:rsidRPr="0057256E" w14:paraId="79F02822" w14:textId="77777777" w:rsidTr="001A1BF7">
        <w:tc>
          <w:tcPr>
            <w:tcW w:w="9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2E0E8" w:themeFill="accent3" w:themeFillTint="33"/>
          </w:tcPr>
          <w:p w14:paraId="57105D14" w14:textId="6D155109" w:rsidR="00EF1686" w:rsidRPr="0057256E" w:rsidRDefault="00EF1686" w:rsidP="00EF1686">
            <w:r w:rsidRPr="00E971CD">
              <w:rPr>
                <w:sz w:val="20"/>
                <w:szCs w:val="20"/>
              </w:rPr>
              <w:t>Ms. Grace Tuvi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9CFB36A" w14:textId="05B219EE" w:rsidR="00EF1686" w:rsidRPr="00430BCB" w:rsidRDefault="00EF1686" w:rsidP="00EF1686">
            <w:pPr>
              <w:rPr>
                <w:sz w:val="20"/>
                <w:szCs w:val="20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022B99C" w14:textId="68905FA5" w:rsidR="00EF1686" w:rsidRPr="00430BCB" w:rsidRDefault="00EF1686" w:rsidP="00EF1686">
            <w:pPr>
              <w:rPr>
                <w:sz w:val="20"/>
                <w:szCs w:val="20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6F374FD0" w14:textId="5B2D011B" w:rsidR="00EF1686" w:rsidRPr="00430BCB" w:rsidRDefault="00EF1686" w:rsidP="00EF1686">
            <w:pPr>
              <w:rPr>
                <w:sz w:val="20"/>
                <w:szCs w:val="20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37FDDCF8" w14:textId="50B21719" w:rsidR="00EF1686" w:rsidRPr="00430BCB" w:rsidRDefault="00EF1686" w:rsidP="00EF1686">
            <w:pPr>
              <w:rPr>
                <w:sz w:val="20"/>
                <w:szCs w:val="20"/>
              </w:rPr>
            </w:pPr>
          </w:p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112DA0E" w14:textId="5FB8D436" w:rsidR="00EF1686" w:rsidRPr="00430BCB" w:rsidRDefault="00EF1686" w:rsidP="00EF1686">
            <w:pPr>
              <w:rPr>
                <w:sz w:val="20"/>
                <w:szCs w:val="20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6B441B42" w14:textId="2FA4C8D1" w:rsidR="00EF1686" w:rsidRPr="00430BCB" w:rsidRDefault="00EF1686" w:rsidP="00EF1686">
            <w:pPr>
              <w:rPr>
                <w:sz w:val="20"/>
                <w:szCs w:val="20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ED69A74" w14:textId="4246C29D" w:rsidR="00EF1686" w:rsidRPr="00430BCB" w:rsidRDefault="00EF1686" w:rsidP="00EF1686">
            <w:pPr>
              <w:rPr>
                <w:sz w:val="20"/>
                <w:szCs w:val="20"/>
              </w:rPr>
            </w:pPr>
          </w:p>
        </w:tc>
      </w:tr>
      <w:tr w:rsidR="00EF1686" w:rsidRPr="002829ED" w14:paraId="70FF15CF" w14:textId="77777777" w:rsidTr="00D30D1B">
        <w:trPr>
          <w:trHeight w:val="240"/>
        </w:trPr>
        <w:tc>
          <w:tcPr>
            <w:tcW w:w="914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D4091F2" w14:textId="26365C34" w:rsidR="00EF1686" w:rsidRPr="002829ED" w:rsidRDefault="00EF1686" w:rsidP="00EF1686">
            <w:pPr>
              <w:pStyle w:val="TableHeader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STAFF NAME</w:t>
            </w:r>
            <w:r w:rsidRPr="002829ED">
              <w:rPr>
                <w:sz w:val="20"/>
                <w:szCs w:val="20"/>
              </w:rPr>
              <w:t xml:space="preserve"> </w:t>
            </w:r>
          </w:p>
        </w:tc>
        <w:tc>
          <w:tcPr>
            <w:tcW w:w="61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12BB27B" w14:textId="425326B0" w:rsidR="00EF1686" w:rsidRPr="002829ED" w:rsidRDefault="00EF1686" w:rsidP="00EF1686">
            <w:pPr>
              <w:pStyle w:val="TableHeaders"/>
              <w:rPr>
                <w:sz w:val="20"/>
                <w:szCs w:val="20"/>
              </w:rPr>
            </w:pPr>
            <w:r w:rsidRPr="002829ED">
              <w:rPr>
                <w:sz w:val="20"/>
                <w:szCs w:val="20"/>
              </w:rPr>
              <w:t xml:space="preserve">Saturday </w:t>
            </w:r>
            <w:r>
              <w:rPr>
                <w:sz w:val="20"/>
                <w:szCs w:val="20"/>
              </w:rPr>
              <w:t>22</w:t>
            </w:r>
            <w:r w:rsidRPr="00E83257">
              <w:rPr>
                <w:sz w:val="20"/>
                <w:szCs w:val="20"/>
                <w:vertAlign w:val="superscript"/>
              </w:rPr>
              <w:t>nd</w:t>
            </w:r>
            <w:r>
              <w:rPr>
                <w:sz w:val="20"/>
                <w:szCs w:val="20"/>
              </w:rPr>
              <w:t xml:space="preserve"> </w:t>
            </w:r>
            <w:r w:rsidRPr="002829ED">
              <w:rPr>
                <w:sz w:val="20"/>
                <w:szCs w:val="20"/>
              </w:rPr>
              <w:t>March</w:t>
            </w:r>
          </w:p>
        </w:tc>
        <w:tc>
          <w:tcPr>
            <w:tcW w:w="549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46AC9B1" w14:textId="4F6C1E7F" w:rsidR="00EF1686" w:rsidRPr="002829ED" w:rsidRDefault="00EF1686" w:rsidP="00EF1686">
            <w:pPr>
              <w:pStyle w:val="TableHeader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Sunday 23</w:t>
            </w:r>
            <w:r w:rsidRPr="00E83257">
              <w:rPr>
                <w:sz w:val="20"/>
                <w:szCs w:val="20"/>
                <w:vertAlign w:val="superscript"/>
              </w:rPr>
              <w:t>rd</w:t>
            </w:r>
            <w:r>
              <w:rPr>
                <w:sz w:val="20"/>
                <w:szCs w:val="20"/>
              </w:rPr>
              <w:t xml:space="preserve"> March</w:t>
            </w:r>
          </w:p>
        </w:tc>
        <w:tc>
          <w:tcPr>
            <w:tcW w:w="609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FC836D7" w14:textId="48CEC377" w:rsidR="00EF1686" w:rsidRPr="002829ED" w:rsidRDefault="00EF1686" w:rsidP="00EF1686">
            <w:pPr>
              <w:pStyle w:val="TableHeaders"/>
              <w:rPr>
                <w:sz w:val="20"/>
                <w:szCs w:val="20"/>
              </w:rPr>
            </w:pPr>
            <w:r w:rsidRPr="002829ED">
              <w:rPr>
                <w:sz w:val="20"/>
                <w:szCs w:val="20"/>
              </w:rPr>
              <w:t xml:space="preserve">Monday </w:t>
            </w:r>
            <w:r>
              <w:rPr>
                <w:sz w:val="20"/>
                <w:szCs w:val="20"/>
              </w:rPr>
              <w:t>24</w:t>
            </w:r>
            <w:r w:rsidRPr="00E83257"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</w:t>
            </w:r>
            <w:r w:rsidRPr="002829ED">
              <w:rPr>
                <w:sz w:val="20"/>
                <w:szCs w:val="20"/>
              </w:rPr>
              <w:t>March</w:t>
            </w:r>
          </w:p>
        </w:tc>
        <w:tc>
          <w:tcPr>
            <w:tcW w:w="611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EEC832C" w14:textId="26422915" w:rsidR="00EF1686" w:rsidRPr="002829ED" w:rsidRDefault="00EF1686" w:rsidP="00EF1686">
            <w:pPr>
              <w:pStyle w:val="TableHeaders"/>
              <w:rPr>
                <w:sz w:val="20"/>
                <w:szCs w:val="20"/>
              </w:rPr>
            </w:pPr>
            <w:r w:rsidRPr="002829ED">
              <w:rPr>
                <w:sz w:val="20"/>
                <w:szCs w:val="20"/>
              </w:rPr>
              <w:t xml:space="preserve">Tuesday </w:t>
            </w:r>
            <w:r>
              <w:rPr>
                <w:sz w:val="20"/>
                <w:szCs w:val="20"/>
              </w:rPr>
              <w:t>25</w:t>
            </w:r>
            <w:r w:rsidRPr="002829ED">
              <w:rPr>
                <w:sz w:val="20"/>
                <w:szCs w:val="20"/>
                <w:vertAlign w:val="superscript"/>
              </w:rPr>
              <w:t>th</w:t>
            </w:r>
            <w:r w:rsidRPr="002829ED">
              <w:rPr>
                <w:sz w:val="20"/>
                <w:szCs w:val="20"/>
              </w:rPr>
              <w:t xml:space="preserve"> March</w:t>
            </w:r>
          </w:p>
        </w:tc>
        <w:tc>
          <w:tcPr>
            <w:tcW w:w="61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270F7DF" w14:textId="7B771217" w:rsidR="00EF1686" w:rsidRPr="002829ED" w:rsidRDefault="00EF1686" w:rsidP="00EF1686">
            <w:pPr>
              <w:pStyle w:val="TableHeaders"/>
              <w:rPr>
                <w:sz w:val="20"/>
                <w:szCs w:val="20"/>
              </w:rPr>
            </w:pPr>
            <w:r w:rsidRPr="002829ED">
              <w:rPr>
                <w:sz w:val="20"/>
                <w:szCs w:val="20"/>
              </w:rPr>
              <w:t xml:space="preserve">Wednesday </w:t>
            </w:r>
            <w:r>
              <w:rPr>
                <w:sz w:val="20"/>
                <w:szCs w:val="20"/>
              </w:rPr>
              <w:t>26</w:t>
            </w:r>
            <w:r w:rsidRPr="002829ED">
              <w:rPr>
                <w:sz w:val="20"/>
                <w:szCs w:val="20"/>
                <w:vertAlign w:val="superscript"/>
              </w:rPr>
              <w:t>th</w:t>
            </w:r>
            <w:r w:rsidRPr="002829ED">
              <w:rPr>
                <w:sz w:val="20"/>
                <w:szCs w:val="20"/>
              </w:rPr>
              <w:t xml:space="preserve"> March</w:t>
            </w:r>
          </w:p>
        </w:tc>
        <w:tc>
          <w:tcPr>
            <w:tcW w:w="54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2E1FD95" w14:textId="4AECFC52" w:rsidR="00EF1686" w:rsidRPr="002829ED" w:rsidRDefault="00EF1686" w:rsidP="00EF1686">
            <w:pPr>
              <w:pStyle w:val="TableHeaders"/>
              <w:rPr>
                <w:sz w:val="20"/>
                <w:szCs w:val="20"/>
              </w:rPr>
            </w:pPr>
            <w:r w:rsidRPr="002829ED">
              <w:rPr>
                <w:sz w:val="20"/>
                <w:szCs w:val="20"/>
              </w:rPr>
              <w:t xml:space="preserve">Thursday </w:t>
            </w:r>
            <w:r>
              <w:rPr>
                <w:sz w:val="20"/>
                <w:szCs w:val="20"/>
              </w:rPr>
              <w:t>27</w:t>
            </w:r>
            <w:r w:rsidRPr="002829ED">
              <w:rPr>
                <w:sz w:val="20"/>
                <w:szCs w:val="20"/>
                <w:vertAlign w:val="superscript"/>
              </w:rPr>
              <w:t>th</w:t>
            </w:r>
            <w:r w:rsidRPr="002829ED">
              <w:rPr>
                <w:sz w:val="20"/>
                <w:szCs w:val="20"/>
              </w:rPr>
              <w:t xml:space="preserve"> March</w:t>
            </w:r>
          </w:p>
        </w:tc>
        <w:tc>
          <w:tcPr>
            <w:tcW w:w="549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12CA2BCD" w14:textId="4D4FDE3C" w:rsidR="00EF1686" w:rsidRPr="002829ED" w:rsidRDefault="00EF1686" w:rsidP="00EF1686">
            <w:pPr>
              <w:pStyle w:val="TableHeader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Friday 28</w:t>
            </w:r>
            <w:r w:rsidRPr="002829ED"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March</w:t>
            </w:r>
          </w:p>
        </w:tc>
      </w:tr>
      <w:tr w:rsidR="0072560F" w:rsidRPr="0057256E" w14:paraId="1BAFBCF3" w14:textId="77777777" w:rsidTr="001A1BF7">
        <w:tc>
          <w:tcPr>
            <w:tcW w:w="9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C0DEF4" w:themeFill="accent1" w:themeFillTint="33"/>
          </w:tcPr>
          <w:p w14:paraId="04F4AB33" w14:textId="27E4A9AD" w:rsidR="0072560F" w:rsidRPr="0057256E" w:rsidRDefault="0072560F" w:rsidP="0072560F">
            <w:r w:rsidRPr="00E971CD">
              <w:rPr>
                <w:sz w:val="20"/>
                <w:szCs w:val="20"/>
              </w:rPr>
              <w:t>Ms. Christine Ponahai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395886E3" w14:textId="5355C062" w:rsidR="0072560F" w:rsidRPr="00430BCB" w:rsidRDefault="0072560F" w:rsidP="007256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43B979F" w14:textId="1DBD39EB" w:rsidR="0072560F" w:rsidRPr="00430BCB" w:rsidRDefault="0072560F" w:rsidP="007256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4D346A7B" w14:textId="3A930794" w:rsidR="0072560F" w:rsidRPr="00430BCB" w:rsidRDefault="0072560F" w:rsidP="007256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6EE5C19B" w14:textId="5C2A9660" w:rsidR="0072560F" w:rsidRPr="00430BCB" w:rsidRDefault="0072560F" w:rsidP="007256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4137BD" w14:textId="5FAFFBB0" w:rsidR="0072560F" w:rsidRPr="00430BCB" w:rsidRDefault="0072560F" w:rsidP="007256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C0DEF4" w:themeFill="accent1" w:themeFillTint="33"/>
          </w:tcPr>
          <w:p w14:paraId="0404452D" w14:textId="729996F3" w:rsidR="0072560F" w:rsidRPr="00430BCB" w:rsidRDefault="0072560F" w:rsidP="0072560F">
            <w:pPr>
              <w:rPr>
                <w:sz w:val="20"/>
                <w:szCs w:val="20"/>
              </w:rPr>
            </w:pPr>
            <w:r w:rsidRPr="00E971CD">
              <w:rPr>
                <w:sz w:val="20"/>
                <w:szCs w:val="20"/>
              </w:rPr>
              <w:t>5pm – 8pm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32DE7809" w14:textId="07D78F8F" w:rsidR="0072560F" w:rsidRPr="00430BCB" w:rsidRDefault="001A1BF7" w:rsidP="007256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</w:t>
            </w:r>
          </w:p>
        </w:tc>
      </w:tr>
      <w:tr w:rsidR="0072560F" w:rsidRPr="0057256E" w14:paraId="3DBC3066" w14:textId="77777777" w:rsidTr="001A1BF7">
        <w:tc>
          <w:tcPr>
            <w:tcW w:w="9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2E0E8" w:themeFill="accent3" w:themeFillTint="33"/>
          </w:tcPr>
          <w:p w14:paraId="3FF07B49" w14:textId="360C4B46" w:rsidR="0072560F" w:rsidRPr="0057256E" w:rsidRDefault="0072560F" w:rsidP="0072560F">
            <w:r w:rsidRPr="00E971CD">
              <w:rPr>
                <w:sz w:val="20"/>
                <w:szCs w:val="20"/>
              </w:rPr>
              <w:t>Ms. Grace Tuvi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2E0E8" w:themeFill="accent3" w:themeFillTint="33"/>
          </w:tcPr>
          <w:p w14:paraId="07B68487" w14:textId="3ED6383B" w:rsidR="0072560F" w:rsidRPr="00430BCB" w:rsidRDefault="0072560F" w:rsidP="0072560F">
            <w:pPr>
              <w:rPr>
                <w:sz w:val="20"/>
                <w:szCs w:val="20"/>
              </w:rPr>
            </w:pPr>
            <w:r w:rsidRPr="00E971CD">
              <w:rPr>
                <w:sz w:val="20"/>
                <w:szCs w:val="20"/>
              </w:rPr>
              <w:t xml:space="preserve">10am </w:t>
            </w:r>
            <w:r w:rsidR="001A1BF7">
              <w:rPr>
                <w:sz w:val="20"/>
                <w:szCs w:val="20"/>
              </w:rPr>
              <w:t>– 2</w:t>
            </w:r>
            <w:r w:rsidRPr="00E971CD">
              <w:rPr>
                <w:sz w:val="20"/>
                <w:szCs w:val="20"/>
              </w:rPr>
              <w:t>pm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006DCD4" w14:textId="4BC2500B" w:rsidR="0072560F" w:rsidRPr="00430BCB" w:rsidRDefault="0072560F" w:rsidP="007256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25263D2" w14:textId="0A4D78AD" w:rsidR="0072560F" w:rsidRPr="00430BCB" w:rsidRDefault="001A1BF7" w:rsidP="007256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2E0E8" w:themeFill="accent3" w:themeFillTint="33"/>
          </w:tcPr>
          <w:p w14:paraId="4DCC289C" w14:textId="6926C002" w:rsidR="0072560F" w:rsidRPr="00430BCB" w:rsidRDefault="0072560F" w:rsidP="0072560F">
            <w:pPr>
              <w:rPr>
                <w:sz w:val="20"/>
                <w:szCs w:val="20"/>
              </w:rPr>
            </w:pPr>
            <w:r w:rsidRPr="00E971CD">
              <w:rPr>
                <w:sz w:val="20"/>
                <w:szCs w:val="20"/>
              </w:rPr>
              <w:t>5pm – 8pm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C3ECE6D" w14:textId="0D2C5F56" w:rsidR="0072560F" w:rsidRPr="00430BCB" w:rsidRDefault="001A1BF7" w:rsidP="007256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081F8B4" w14:textId="24C385CE" w:rsidR="0072560F" w:rsidRPr="00430BCB" w:rsidRDefault="0072560F" w:rsidP="007256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52EC159" w14:textId="434480C1" w:rsidR="0072560F" w:rsidRPr="00430BCB" w:rsidRDefault="0072560F" w:rsidP="0072560F">
            <w:pPr>
              <w:rPr>
                <w:sz w:val="20"/>
                <w:szCs w:val="20"/>
              </w:rPr>
            </w:pPr>
            <w:r w:rsidRPr="00430BCB">
              <w:rPr>
                <w:sz w:val="20"/>
                <w:szCs w:val="20"/>
              </w:rPr>
              <w:t>OFF</w:t>
            </w:r>
          </w:p>
        </w:tc>
      </w:tr>
      <w:tr w:rsidR="0072560F" w:rsidRPr="0057256E" w14:paraId="696D7C0E" w14:textId="77777777" w:rsidTr="00D30D1B">
        <w:tc>
          <w:tcPr>
            <w:tcW w:w="9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70267B" w14:textId="6115249D" w:rsidR="0072560F" w:rsidRPr="0057256E" w:rsidRDefault="0072560F" w:rsidP="0072560F"/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810ECE" w14:textId="77777777" w:rsidR="0072560F" w:rsidRPr="0057256E" w:rsidRDefault="0072560F" w:rsidP="0072560F"/>
        </w:tc>
        <w:tc>
          <w:tcPr>
            <w:tcW w:w="5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21D1AB" w14:textId="77777777" w:rsidR="0072560F" w:rsidRPr="0057256E" w:rsidRDefault="0072560F" w:rsidP="0072560F"/>
        </w:tc>
        <w:tc>
          <w:tcPr>
            <w:tcW w:w="6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758F59" w14:textId="77777777" w:rsidR="0072560F" w:rsidRPr="0057256E" w:rsidRDefault="0072560F" w:rsidP="0072560F"/>
        </w:tc>
        <w:tc>
          <w:tcPr>
            <w:tcW w:w="61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09177C" w14:textId="77777777" w:rsidR="0072560F" w:rsidRPr="0057256E" w:rsidRDefault="0072560F" w:rsidP="0072560F"/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D6B4D4" w14:textId="77777777" w:rsidR="0072560F" w:rsidRPr="0057256E" w:rsidRDefault="0072560F" w:rsidP="0072560F"/>
        </w:tc>
        <w:tc>
          <w:tcPr>
            <w:tcW w:w="5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E41F7A" w14:textId="77777777" w:rsidR="0072560F" w:rsidRPr="0057256E" w:rsidRDefault="0072560F" w:rsidP="0072560F"/>
        </w:tc>
        <w:tc>
          <w:tcPr>
            <w:tcW w:w="5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1083F6" w14:textId="77777777" w:rsidR="00384819" w:rsidRDefault="00384819" w:rsidP="0072560F"/>
          <w:p w14:paraId="63986BD3" w14:textId="7C738DB6" w:rsidR="00B31B3B" w:rsidRPr="0057256E" w:rsidRDefault="00B31B3B" w:rsidP="0072560F"/>
        </w:tc>
      </w:tr>
    </w:tbl>
    <w:p w14:paraId="4020E86C" w14:textId="77777777" w:rsidR="00806FF3" w:rsidRDefault="00806FF3" w:rsidP="00562601">
      <w:pPr>
        <w:pStyle w:val="NoSpacing"/>
      </w:pPr>
    </w:p>
    <w:p w14:paraId="33247B8A" w14:textId="22462F51" w:rsidR="00806FF3" w:rsidRDefault="00806FF3" w:rsidP="00562601">
      <w:pPr>
        <w:spacing w:before="0" w:after="0"/>
        <w:rPr>
          <w:sz w:val="12"/>
        </w:rPr>
      </w:pPr>
    </w:p>
    <w:p w14:paraId="79920C37" w14:textId="735B3720" w:rsidR="00B31B3B" w:rsidRDefault="00B31B3B" w:rsidP="00562601">
      <w:pPr>
        <w:spacing w:before="0" w:after="0"/>
        <w:rPr>
          <w:sz w:val="12"/>
        </w:rPr>
      </w:pPr>
    </w:p>
    <w:p w14:paraId="0D5EC8C7" w14:textId="00D61DA7" w:rsidR="00B31B3B" w:rsidRDefault="00B31B3B" w:rsidP="00562601">
      <w:pPr>
        <w:spacing w:before="0" w:after="0"/>
        <w:rPr>
          <w:sz w:val="12"/>
        </w:rPr>
      </w:pPr>
    </w:p>
    <w:p w14:paraId="313C3A14" w14:textId="74AAF6A5" w:rsidR="00B31B3B" w:rsidRDefault="00B31B3B" w:rsidP="00562601">
      <w:pPr>
        <w:spacing w:before="0" w:after="0"/>
        <w:rPr>
          <w:sz w:val="12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529"/>
        <w:gridCol w:w="5583"/>
        <w:gridCol w:w="451"/>
        <w:gridCol w:w="1439"/>
        <w:gridCol w:w="3958"/>
      </w:tblGrid>
      <w:tr w:rsidR="00B31B3B" w:rsidRPr="00996234" w14:paraId="3D4BDCC7" w14:textId="77777777" w:rsidTr="00F12912">
        <w:sdt>
          <w:sdtPr>
            <w:rPr>
              <w:sz w:val="20"/>
              <w:szCs w:val="20"/>
            </w:rPr>
            <w:id w:val="359635935"/>
            <w:placeholder>
              <w:docPart w:val="910490D0114F48E78F816D41D573775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0" w:type="pct"/>
                <w:vAlign w:val="bottom"/>
              </w:tcPr>
              <w:p w14:paraId="6875A48D" w14:textId="77777777" w:rsidR="00B31B3B" w:rsidRPr="00996234" w:rsidRDefault="00B31B3B" w:rsidP="00F12912">
                <w:pPr>
                  <w:rPr>
                    <w:sz w:val="20"/>
                    <w:szCs w:val="20"/>
                  </w:rPr>
                </w:pPr>
                <w:r w:rsidRPr="00996234">
                  <w:rPr>
                    <w:sz w:val="20"/>
                    <w:szCs w:val="20"/>
                  </w:rPr>
                  <w:t>Event Name</w:t>
                </w:r>
              </w:p>
            </w:tc>
          </w:sdtContent>
        </w:sdt>
        <w:tc>
          <w:tcPr>
            <w:tcW w:w="4410" w:type="pct"/>
            <w:gridSpan w:val="4"/>
            <w:tcBorders>
              <w:bottom w:val="single" w:sz="4" w:space="0" w:color="auto"/>
            </w:tcBorders>
          </w:tcPr>
          <w:p w14:paraId="04369702" w14:textId="77777777" w:rsidR="00B31B3B" w:rsidRPr="00996234" w:rsidRDefault="00B31B3B" w:rsidP="00F12912">
            <w:pPr>
              <w:rPr>
                <w:sz w:val="20"/>
                <w:szCs w:val="20"/>
              </w:rPr>
            </w:pPr>
            <w:r w:rsidRPr="00996234">
              <w:rPr>
                <w:sz w:val="20"/>
                <w:szCs w:val="20"/>
              </w:rPr>
              <w:t>Weekend &amp; Night Shifts</w:t>
            </w:r>
          </w:p>
        </w:tc>
      </w:tr>
      <w:tr w:rsidR="00B31B3B" w:rsidRPr="00996234" w14:paraId="60176434" w14:textId="77777777" w:rsidTr="00F12912">
        <w:sdt>
          <w:sdtPr>
            <w:rPr>
              <w:sz w:val="20"/>
              <w:szCs w:val="20"/>
            </w:rPr>
            <w:id w:val="408509189"/>
            <w:placeholder>
              <w:docPart w:val="97FE5C2590DB4EB2B9FD1D9429186E9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0" w:type="pct"/>
                <w:vAlign w:val="bottom"/>
              </w:tcPr>
              <w:p w14:paraId="226188D9" w14:textId="77777777" w:rsidR="00B31B3B" w:rsidRPr="00996234" w:rsidRDefault="00B31B3B" w:rsidP="00F12912">
                <w:pPr>
                  <w:rPr>
                    <w:sz w:val="20"/>
                    <w:szCs w:val="20"/>
                  </w:rPr>
                </w:pPr>
                <w:r w:rsidRPr="00996234">
                  <w:rPr>
                    <w:sz w:val="20"/>
                    <w:szCs w:val="20"/>
                  </w:rPr>
                  <w:t>Event Date</w:t>
                </w:r>
              </w:p>
            </w:tc>
          </w:sdtContent>
        </w:sdt>
        <w:tc>
          <w:tcPr>
            <w:tcW w:w="2154" w:type="pct"/>
            <w:tcBorders>
              <w:bottom w:val="single" w:sz="4" w:space="0" w:color="auto"/>
            </w:tcBorders>
          </w:tcPr>
          <w:p w14:paraId="12CBBC69" w14:textId="0D56C4C9" w:rsidR="00B31B3B" w:rsidRPr="00996234" w:rsidRDefault="00B31B3B" w:rsidP="00F12912">
            <w:pPr>
              <w:rPr>
                <w:sz w:val="20"/>
                <w:szCs w:val="20"/>
              </w:rPr>
            </w:pPr>
            <w:r w:rsidRPr="00996234">
              <w:rPr>
                <w:sz w:val="20"/>
                <w:szCs w:val="20"/>
              </w:rPr>
              <w:t xml:space="preserve">Semester 1, Weeks </w:t>
            </w:r>
            <w:r w:rsidR="00CB19DF">
              <w:rPr>
                <w:sz w:val="20"/>
                <w:szCs w:val="20"/>
              </w:rPr>
              <w:t>8</w:t>
            </w:r>
            <w:r w:rsidRPr="00996234">
              <w:rPr>
                <w:sz w:val="20"/>
                <w:szCs w:val="20"/>
              </w:rPr>
              <w:t xml:space="preserve"> </w:t>
            </w:r>
            <w:r w:rsidR="00CB19DF">
              <w:rPr>
                <w:sz w:val="20"/>
                <w:szCs w:val="20"/>
              </w:rPr>
              <w:t>- 11</w:t>
            </w:r>
          </w:p>
          <w:p w14:paraId="2D07B7E0" w14:textId="768EF480" w:rsidR="00B31B3B" w:rsidRPr="00996234" w:rsidRDefault="00B31B3B" w:rsidP="00CB19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CB19DF">
              <w:rPr>
                <w:sz w:val="20"/>
                <w:szCs w:val="20"/>
              </w:rPr>
              <w:t>9</w:t>
            </w:r>
            <w:r w:rsidRPr="006466FF"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</w:t>
            </w:r>
            <w:r w:rsidRPr="00996234">
              <w:rPr>
                <w:sz w:val="20"/>
                <w:szCs w:val="20"/>
              </w:rPr>
              <w:t>March</w:t>
            </w:r>
            <w:r w:rsidR="00CB19DF">
              <w:rPr>
                <w:sz w:val="20"/>
                <w:szCs w:val="20"/>
              </w:rPr>
              <w:t xml:space="preserve"> – 25</w:t>
            </w:r>
            <w:r w:rsidR="00CB19DF" w:rsidRPr="00CB19DF">
              <w:rPr>
                <w:sz w:val="20"/>
                <w:szCs w:val="20"/>
                <w:vertAlign w:val="superscript"/>
              </w:rPr>
              <w:t>th</w:t>
            </w:r>
            <w:r w:rsidR="00CB19DF">
              <w:rPr>
                <w:sz w:val="20"/>
                <w:szCs w:val="20"/>
              </w:rPr>
              <w:t xml:space="preserve"> April</w:t>
            </w:r>
            <w:r w:rsidRPr="00996234">
              <w:rPr>
                <w:sz w:val="20"/>
                <w:szCs w:val="20"/>
              </w:rPr>
              <w:t xml:space="preserve"> 2025</w:t>
            </w:r>
          </w:p>
        </w:tc>
        <w:tc>
          <w:tcPr>
            <w:tcW w:w="174" w:type="pct"/>
          </w:tcPr>
          <w:p w14:paraId="1C25DAE7" w14:textId="77777777" w:rsidR="00B31B3B" w:rsidRPr="00996234" w:rsidRDefault="00B31B3B" w:rsidP="00F1291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538018032"/>
            <w:placeholder>
              <w:docPart w:val="649754AF8EEE40158CE45449254B9602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" w:type="pct"/>
              </w:tcPr>
              <w:p w14:paraId="734B912D" w14:textId="77777777" w:rsidR="00B31B3B" w:rsidRPr="00996234" w:rsidRDefault="00B31B3B" w:rsidP="00F12912">
                <w:pPr>
                  <w:rPr>
                    <w:sz w:val="20"/>
                    <w:szCs w:val="20"/>
                  </w:rPr>
                </w:pPr>
                <w:r w:rsidRPr="00996234">
                  <w:rPr>
                    <w:sz w:val="20"/>
                    <w:szCs w:val="20"/>
                  </w:rPr>
                  <w:t>Event Time</w:t>
                </w:r>
              </w:p>
            </w:tc>
          </w:sdtContent>
        </w:sdt>
        <w:tc>
          <w:tcPr>
            <w:tcW w:w="1528" w:type="pct"/>
            <w:tcBorders>
              <w:bottom w:val="single" w:sz="4" w:space="0" w:color="auto"/>
            </w:tcBorders>
          </w:tcPr>
          <w:p w14:paraId="350D7391" w14:textId="77777777" w:rsidR="00B31B3B" w:rsidRPr="00996234" w:rsidRDefault="00B31B3B" w:rsidP="00F12912">
            <w:pPr>
              <w:rPr>
                <w:sz w:val="20"/>
                <w:szCs w:val="20"/>
              </w:rPr>
            </w:pPr>
            <w:r w:rsidRPr="00996234">
              <w:rPr>
                <w:sz w:val="20"/>
                <w:szCs w:val="20"/>
              </w:rPr>
              <w:t>As per scheduled dates indicated</w:t>
            </w:r>
          </w:p>
        </w:tc>
      </w:tr>
    </w:tbl>
    <w:tbl>
      <w:tblPr>
        <w:tblpPr w:leftFromText="180" w:rightFromText="180" w:vertAnchor="text" w:horzAnchor="margin" w:tblpXSpec="center" w:tblpY="153"/>
        <w:tblW w:w="4485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07"/>
        <w:gridCol w:w="1559"/>
        <w:gridCol w:w="1134"/>
        <w:gridCol w:w="1276"/>
        <w:gridCol w:w="1276"/>
        <w:gridCol w:w="1276"/>
        <w:gridCol w:w="1274"/>
        <w:gridCol w:w="1418"/>
      </w:tblGrid>
      <w:tr w:rsidR="00B31B3B" w:rsidRPr="002829ED" w14:paraId="04C29F37" w14:textId="77777777" w:rsidTr="00F12912">
        <w:trPr>
          <w:trHeight w:val="240"/>
        </w:trPr>
        <w:tc>
          <w:tcPr>
            <w:tcW w:w="1036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C6C199F" w14:textId="77777777" w:rsidR="00B31B3B" w:rsidRPr="002829ED" w:rsidRDefault="00B31B3B" w:rsidP="00F12912">
            <w:pPr>
              <w:pStyle w:val="TableHeader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STAFF NAME</w:t>
            </w:r>
          </w:p>
        </w:tc>
        <w:tc>
          <w:tcPr>
            <w:tcW w:w="671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A1FD6D5" w14:textId="3C63730E" w:rsidR="00B31B3B" w:rsidRPr="002829ED" w:rsidRDefault="00B31B3B" w:rsidP="00CB19DF">
            <w:pPr>
              <w:pStyle w:val="TableHeaders"/>
              <w:rPr>
                <w:sz w:val="20"/>
                <w:szCs w:val="20"/>
              </w:rPr>
            </w:pPr>
            <w:r w:rsidRPr="002829ED">
              <w:rPr>
                <w:sz w:val="20"/>
                <w:szCs w:val="20"/>
              </w:rPr>
              <w:t xml:space="preserve">Saturday </w:t>
            </w:r>
            <w:r>
              <w:rPr>
                <w:sz w:val="20"/>
                <w:szCs w:val="20"/>
              </w:rPr>
              <w:t>29</w:t>
            </w:r>
            <w:r w:rsidR="00CB19DF">
              <w:rPr>
                <w:sz w:val="20"/>
                <w:szCs w:val="20"/>
                <w:vertAlign w:val="superscript"/>
              </w:rPr>
              <w:t xml:space="preserve">th </w:t>
            </w:r>
            <w:r w:rsidRPr="002829ED">
              <w:rPr>
                <w:sz w:val="20"/>
                <w:szCs w:val="20"/>
              </w:rPr>
              <w:t>March</w:t>
            </w:r>
          </w:p>
        </w:tc>
        <w:tc>
          <w:tcPr>
            <w:tcW w:w="48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12817CC7" w14:textId="0AC6A8E9" w:rsidR="00B31B3B" w:rsidRPr="002829ED" w:rsidRDefault="00B31B3B" w:rsidP="00CB19DF">
            <w:pPr>
              <w:pStyle w:val="TableHeader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Sunday</w:t>
            </w:r>
            <w:r w:rsidR="00CB19DF">
              <w:rPr>
                <w:sz w:val="20"/>
                <w:szCs w:val="20"/>
              </w:rPr>
              <w:t xml:space="preserve"> 30</w:t>
            </w:r>
            <w:r w:rsidR="00CB19DF" w:rsidRPr="00CB19DF">
              <w:rPr>
                <w:sz w:val="20"/>
                <w:szCs w:val="20"/>
                <w:vertAlign w:val="superscript"/>
              </w:rPr>
              <w:t>th</w:t>
            </w:r>
            <w:r w:rsidR="00CB19DF">
              <w:rPr>
                <w:sz w:val="20"/>
                <w:szCs w:val="20"/>
              </w:rPr>
              <w:t xml:space="preserve"> March</w:t>
            </w:r>
          </w:p>
        </w:tc>
        <w:tc>
          <w:tcPr>
            <w:tcW w:w="549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C9C9824" w14:textId="106041F1" w:rsidR="00B31B3B" w:rsidRPr="002829ED" w:rsidRDefault="00B31B3B" w:rsidP="00FB2CC8">
            <w:pPr>
              <w:pStyle w:val="TableHeaders"/>
              <w:rPr>
                <w:sz w:val="20"/>
                <w:szCs w:val="20"/>
              </w:rPr>
            </w:pPr>
            <w:r w:rsidRPr="002829ED">
              <w:rPr>
                <w:sz w:val="20"/>
                <w:szCs w:val="20"/>
              </w:rPr>
              <w:t>Monday 3</w:t>
            </w:r>
            <w:r w:rsidR="00FB2CC8">
              <w:rPr>
                <w:sz w:val="20"/>
                <w:szCs w:val="20"/>
              </w:rPr>
              <w:t>1</w:t>
            </w:r>
            <w:r w:rsidR="00FB2CC8" w:rsidRPr="00FB2CC8">
              <w:rPr>
                <w:sz w:val="20"/>
                <w:szCs w:val="20"/>
                <w:vertAlign w:val="superscript"/>
              </w:rPr>
              <w:t>st</w:t>
            </w:r>
            <w:r w:rsidR="00FB2CC8">
              <w:rPr>
                <w:sz w:val="20"/>
                <w:szCs w:val="20"/>
              </w:rPr>
              <w:t xml:space="preserve"> </w:t>
            </w:r>
            <w:r w:rsidRPr="002829ED">
              <w:rPr>
                <w:sz w:val="20"/>
                <w:szCs w:val="20"/>
              </w:rPr>
              <w:t>March</w:t>
            </w:r>
          </w:p>
        </w:tc>
        <w:tc>
          <w:tcPr>
            <w:tcW w:w="549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E85593E" w14:textId="7E6D8D29" w:rsidR="00B31B3B" w:rsidRPr="002829ED" w:rsidRDefault="00B31B3B" w:rsidP="00763CBF">
            <w:pPr>
              <w:pStyle w:val="TableHeaders"/>
              <w:rPr>
                <w:sz w:val="20"/>
                <w:szCs w:val="20"/>
              </w:rPr>
            </w:pPr>
            <w:r w:rsidRPr="002829ED">
              <w:rPr>
                <w:sz w:val="20"/>
                <w:szCs w:val="20"/>
              </w:rPr>
              <w:t xml:space="preserve">Tuesday </w:t>
            </w:r>
            <w:r w:rsidR="00763CBF">
              <w:rPr>
                <w:sz w:val="20"/>
                <w:szCs w:val="20"/>
              </w:rPr>
              <w:t>1</w:t>
            </w:r>
            <w:r w:rsidR="00763CBF" w:rsidRPr="00763CBF">
              <w:rPr>
                <w:sz w:val="20"/>
                <w:szCs w:val="20"/>
                <w:vertAlign w:val="superscript"/>
              </w:rPr>
              <w:t>st</w:t>
            </w:r>
            <w:r w:rsidR="00763CBF">
              <w:rPr>
                <w:sz w:val="20"/>
                <w:szCs w:val="20"/>
              </w:rPr>
              <w:t xml:space="preserve"> April</w:t>
            </w:r>
          </w:p>
        </w:tc>
        <w:tc>
          <w:tcPr>
            <w:tcW w:w="549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CBD9A42" w14:textId="6A81DCE4" w:rsidR="00B31B3B" w:rsidRPr="002829ED" w:rsidRDefault="00B31B3B" w:rsidP="00F12912">
            <w:pPr>
              <w:pStyle w:val="TableHeaders"/>
              <w:rPr>
                <w:sz w:val="20"/>
                <w:szCs w:val="20"/>
              </w:rPr>
            </w:pPr>
            <w:r w:rsidRPr="002829ED">
              <w:rPr>
                <w:sz w:val="20"/>
                <w:szCs w:val="20"/>
              </w:rPr>
              <w:t>W</w:t>
            </w:r>
            <w:r w:rsidR="00763CBF">
              <w:rPr>
                <w:sz w:val="20"/>
                <w:szCs w:val="20"/>
              </w:rPr>
              <w:t>ednesday 2</w:t>
            </w:r>
            <w:r w:rsidR="00763CBF" w:rsidRPr="00763CBF">
              <w:rPr>
                <w:sz w:val="20"/>
                <w:szCs w:val="20"/>
                <w:vertAlign w:val="superscript"/>
              </w:rPr>
              <w:t>nd</w:t>
            </w:r>
            <w:r w:rsidR="00763CBF">
              <w:rPr>
                <w:sz w:val="20"/>
                <w:szCs w:val="20"/>
              </w:rPr>
              <w:t xml:space="preserve"> April</w:t>
            </w:r>
          </w:p>
        </w:tc>
        <w:tc>
          <w:tcPr>
            <w:tcW w:w="54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0D39DD5" w14:textId="6ACEE253" w:rsidR="00B31B3B" w:rsidRPr="002829ED" w:rsidRDefault="00B31B3B" w:rsidP="00F12912">
            <w:pPr>
              <w:pStyle w:val="TableHeaders"/>
              <w:rPr>
                <w:sz w:val="20"/>
                <w:szCs w:val="20"/>
              </w:rPr>
            </w:pPr>
            <w:r w:rsidRPr="002829ED">
              <w:rPr>
                <w:sz w:val="20"/>
                <w:szCs w:val="20"/>
              </w:rPr>
              <w:t>T</w:t>
            </w:r>
            <w:r w:rsidR="00763CBF">
              <w:rPr>
                <w:sz w:val="20"/>
                <w:szCs w:val="20"/>
              </w:rPr>
              <w:t>hursday 3</w:t>
            </w:r>
            <w:r w:rsidR="00763CBF" w:rsidRPr="00763CBF">
              <w:rPr>
                <w:sz w:val="20"/>
                <w:szCs w:val="20"/>
                <w:vertAlign w:val="superscript"/>
              </w:rPr>
              <w:t>rd</w:t>
            </w:r>
            <w:r w:rsidR="00763CBF">
              <w:rPr>
                <w:sz w:val="20"/>
                <w:szCs w:val="20"/>
              </w:rPr>
              <w:t xml:space="preserve"> April</w:t>
            </w:r>
          </w:p>
        </w:tc>
        <w:tc>
          <w:tcPr>
            <w:tcW w:w="61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15AD5A3" w14:textId="35843516" w:rsidR="00B31B3B" w:rsidRPr="002829ED" w:rsidRDefault="00763CBF" w:rsidP="00F12912">
            <w:pPr>
              <w:pStyle w:val="TableHeader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Friday 4</w:t>
            </w:r>
            <w:r w:rsidRPr="00763CBF"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April</w:t>
            </w:r>
          </w:p>
        </w:tc>
      </w:tr>
      <w:tr w:rsidR="00B31B3B" w:rsidRPr="00E971CD" w14:paraId="6EBC737C" w14:textId="77777777" w:rsidTr="001A1BF7">
        <w:trPr>
          <w:trHeight w:val="672"/>
        </w:trPr>
        <w:tc>
          <w:tcPr>
            <w:tcW w:w="103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C0DEF4" w:themeFill="accent1" w:themeFillTint="33"/>
          </w:tcPr>
          <w:p w14:paraId="3962C205" w14:textId="77777777" w:rsidR="00B31B3B" w:rsidRPr="00E971CD" w:rsidRDefault="00B31B3B" w:rsidP="00F12912">
            <w:pPr>
              <w:rPr>
                <w:sz w:val="20"/>
                <w:szCs w:val="20"/>
              </w:rPr>
            </w:pPr>
            <w:r w:rsidRPr="00E971CD">
              <w:rPr>
                <w:sz w:val="20"/>
                <w:szCs w:val="20"/>
              </w:rPr>
              <w:t>Ms. Christine Ponahai</w:t>
            </w:r>
          </w:p>
        </w:tc>
        <w:tc>
          <w:tcPr>
            <w:tcW w:w="67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C0DEF4" w:themeFill="accent1" w:themeFillTint="33"/>
          </w:tcPr>
          <w:p w14:paraId="1CBA06C5" w14:textId="0DBDCB09" w:rsidR="00B31B3B" w:rsidRPr="00E971CD" w:rsidRDefault="001A1BF7" w:rsidP="00F129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10am – 2</w:t>
            </w:r>
            <w:r w:rsidR="00B31B3B" w:rsidRPr="00E971CD">
              <w:rPr>
                <w:sz w:val="20"/>
                <w:szCs w:val="20"/>
              </w:rPr>
              <w:t>pm</w:t>
            </w:r>
          </w:p>
        </w:tc>
        <w:tc>
          <w:tcPr>
            <w:tcW w:w="48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7A27BF3" w14:textId="77777777" w:rsidR="00B31B3B" w:rsidRPr="00E971CD" w:rsidRDefault="00B31B3B" w:rsidP="00F129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</w:t>
            </w:r>
          </w:p>
        </w:tc>
        <w:tc>
          <w:tcPr>
            <w:tcW w:w="54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F79DE97" w14:textId="3186B401" w:rsidR="00B31B3B" w:rsidRPr="00E971CD" w:rsidRDefault="001A1BF7" w:rsidP="00F129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</w:t>
            </w:r>
          </w:p>
        </w:tc>
        <w:tc>
          <w:tcPr>
            <w:tcW w:w="54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C0DEF4" w:themeFill="accent1" w:themeFillTint="33"/>
          </w:tcPr>
          <w:p w14:paraId="215CFB02" w14:textId="77777777" w:rsidR="00B31B3B" w:rsidRPr="00E971CD" w:rsidRDefault="00B31B3B" w:rsidP="00F12912">
            <w:pPr>
              <w:rPr>
                <w:sz w:val="20"/>
                <w:szCs w:val="20"/>
              </w:rPr>
            </w:pPr>
            <w:r w:rsidRPr="00E971CD">
              <w:rPr>
                <w:sz w:val="20"/>
                <w:szCs w:val="20"/>
              </w:rPr>
              <w:t>5pm – 8pm</w:t>
            </w:r>
          </w:p>
        </w:tc>
        <w:tc>
          <w:tcPr>
            <w:tcW w:w="54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7163F64" w14:textId="02143A33" w:rsidR="00B31B3B" w:rsidRPr="00E971CD" w:rsidRDefault="001A1BF7" w:rsidP="00F129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</w:t>
            </w:r>
          </w:p>
        </w:tc>
        <w:tc>
          <w:tcPr>
            <w:tcW w:w="54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7B8A93A0" w14:textId="77777777" w:rsidR="00B31B3B" w:rsidRPr="00E971CD" w:rsidRDefault="00B31B3B" w:rsidP="00F129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</w:t>
            </w:r>
          </w:p>
        </w:tc>
        <w:tc>
          <w:tcPr>
            <w:tcW w:w="61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E4E5917" w14:textId="77777777" w:rsidR="00B31B3B" w:rsidRPr="00E971CD" w:rsidRDefault="00B31B3B" w:rsidP="00F129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</w:t>
            </w:r>
          </w:p>
        </w:tc>
      </w:tr>
      <w:tr w:rsidR="00B31B3B" w:rsidRPr="00E971CD" w14:paraId="42D78017" w14:textId="77777777" w:rsidTr="001A1BF7">
        <w:tc>
          <w:tcPr>
            <w:tcW w:w="103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2E0E8" w:themeFill="accent3" w:themeFillTint="33"/>
          </w:tcPr>
          <w:p w14:paraId="4EA75BB9" w14:textId="77777777" w:rsidR="00B31B3B" w:rsidRPr="00E971CD" w:rsidRDefault="00B31B3B" w:rsidP="00F12912">
            <w:pPr>
              <w:rPr>
                <w:sz w:val="20"/>
                <w:szCs w:val="20"/>
              </w:rPr>
            </w:pPr>
            <w:r w:rsidRPr="00E971CD">
              <w:rPr>
                <w:sz w:val="20"/>
                <w:szCs w:val="20"/>
              </w:rPr>
              <w:t>Ms. Grace Tuvi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576B5D5" w14:textId="77777777" w:rsidR="00B31B3B" w:rsidRPr="00E971CD" w:rsidRDefault="00B31B3B" w:rsidP="00F129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362A55E4" w14:textId="77777777" w:rsidR="00B31B3B" w:rsidRPr="00E971CD" w:rsidRDefault="00B31B3B" w:rsidP="00F129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12DD76F" w14:textId="77777777" w:rsidR="00B31B3B" w:rsidRPr="00E971CD" w:rsidRDefault="00B31B3B" w:rsidP="00F129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6AE7B5E" w14:textId="77777777" w:rsidR="00B31B3B" w:rsidRPr="00E971CD" w:rsidRDefault="00B31B3B" w:rsidP="00F129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EBF87EA" w14:textId="77777777" w:rsidR="00B31B3B" w:rsidRPr="00E971CD" w:rsidRDefault="00B31B3B" w:rsidP="00F129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OFF 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2E0E8" w:themeFill="accent3" w:themeFillTint="33"/>
          </w:tcPr>
          <w:p w14:paraId="64CDC96A" w14:textId="77777777" w:rsidR="00B31B3B" w:rsidRPr="00E971CD" w:rsidRDefault="00B31B3B" w:rsidP="00F12912">
            <w:pPr>
              <w:rPr>
                <w:sz w:val="20"/>
                <w:szCs w:val="20"/>
              </w:rPr>
            </w:pPr>
            <w:r w:rsidRPr="00E971CD">
              <w:rPr>
                <w:sz w:val="20"/>
                <w:szCs w:val="20"/>
              </w:rPr>
              <w:t>5pm – 8pm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45B4C432" w14:textId="407F63DF" w:rsidR="00B31B3B" w:rsidRPr="00E971CD" w:rsidRDefault="001A1BF7" w:rsidP="00F129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</w:t>
            </w:r>
          </w:p>
        </w:tc>
      </w:tr>
      <w:tr w:rsidR="00B31B3B" w:rsidRPr="002829ED" w14:paraId="13CC63DA" w14:textId="77777777" w:rsidTr="00F12912">
        <w:trPr>
          <w:trHeight w:val="240"/>
        </w:trPr>
        <w:tc>
          <w:tcPr>
            <w:tcW w:w="1036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059C899" w14:textId="77777777" w:rsidR="00B31B3B" w:rsidRPr="002829ED" w:rsidRDefault="00B31B3B" w:rsidP="00F12912">
            <w:pPr>
              <w:pStyle w:val="TableHeader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STAFF NAME</w:t>
            </w:r>
            <w:r w:rsidRPr="002829ED">
              <w:rPr>
                <w:sz w:val="20"/>
                <w:szCs w:val="20"/>
              </w:rPr>
              <w:t xml:space="preserve"> </w:t>
            </w:r>
          </w:p>
        </w:tc>
        <w:tc>
          <w:tcPr>
            <w:tcW w:w="671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F71720A" w14:textId="483CD084" w:rsidR="00B31B3B" w:rsidRPr="002829ED" w:rsidRDefault="00B31B3B" w:rsidP="00F12912">
            <w:pPr>
              <w:pStyle w:val="TableHeaders"/>
              <w:rPr>
                <w:sz w:val="20"/>
                <w:szCs w:val="20"/>
              </w:rPr>
            </w:pPr>
            <w:r w:rsidRPr="002829ED">
              <w:rPr>
                <w:sz w:val="20"/>
                <w:szCs w:val="20"/>
              </w:rPr>
              <w:t xml:space="preserve">Saturday </w:t>
            </w:r>
            <w:r w:rsidR="00763CBF">
              <w:rPr>
                <w:sz w:val="20"/>
                <w:szCs w:val="20"/>
              </w:rPr>
              <w:t>5</w:t>
            </w:r>
            <w:r w:rsidR="00763CBF" w:rsidRPr="00763CBF">
              <w:rPr>
                <w:sz w:val="20"/>
                <w:szCs w:val="20"/>
                <w:vertAlign w:val="superscript"/>
              </w:rPr>
              <w:t>th</w:t>
            </w:r>
            <w:r w:rsidR="00763CBF">
              <w:rPr>
                <w:sz w:val="20"/>
                <w:szCs w:val="20"/>
              </w:rPr>
              <w:t xml:space="preserve"> April</w:t>
            </w:r>
          </w:p>
        </w:tc>
        <w:tc>
          <w:tcPr>
            <w:tcW w:w="48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E30EF61" w14:textId="5B7803DD" w:rsidR="00B31B3B" w:rsidRPr="002829ED" w:rsidRDefault="00B31B3B" w:rsidP="00F12912">
            <w:pPr>
              <w:pStyle w:val="TableHeader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Sunday </w:t>
            </w:r>
            <w:r w:rsidR="00763CBF">
              <w:rPr>
                <w:sz w:val="20"/>
                <w:szCs w:val="20"/>
              </w:rPr>
              <w:t>6</w:t>
            </w:r>
            <w:r w:rsidRPr="00430BCB"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</w:t>
            </w:r>
            <w:r w:rsidR="00763CBF">
              <w:rPr>
                <w:sz w:val="20"/>
                <w:szCs w:val="20"/>
              </w:rPr>
              <w:t>April</w:t>
            </w:r>
          </w:p>
        </w:tc>
        <w:tc>
          <w:tcPr>
            <w:tcW w:w="549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65C3EEB" w14:textId="1FF84C5B" w:rsidR="00B31B3B" w:rsidRPr="002829ED" w:rsidRDefault="00B31B3B" w:rsidP="00F12912">
            <w:pPr>
              <w:pStyle w:val="TableHeaders"/>
              <w:rPr>
                <w:sz w:val="20"/>
                <w:szCs w:val="20"/>
              </w:rPr>
            </w:pPr>
            <w:r w:rsidRPr="002829ED">
              <w:rPr>
                <w:sz w:val="20"/>
                <w:szCs w:val="20"/>
              </w:rPr>
              <w:t xml:space="preserve">Monday </w:t>
            </w:r>
            <w:r w:rsidR="00763CBF">
              <w:rPr>
                <w:sz w:val="20"/>
                <w:szCs w:val="20"/>
              </w:rPr>
              <w:t>7</w:t>
            </w:r>
            <w:r w:rsidRPr="00430BCB">
              <w:rPr>
                <w:sz w:val="20"/>
                <w:szCs w:val="20"/>
                <w:vertAlign w:val="superscript"/>
              </w:rPr>
              <w:t>th</w:t>
            </w:r>
            <w:r w:rsidR="00763CBF">
              <w:rPr>
                <w:sz w:val="20"/>
                <w:szCs w:val="20"/>
                <w:vertAlign w:val="superscript"/>
              </w:rPr>
              <w:t xml:space="preserve"> </w:t>
            </w:r>
            <w:r w:rsidR="00763CBF">
              <w:rPr>
                <w:sz w:val="20"/>
                <w:szCs w:val="20"/>
              </w:rPr>
              <w:t>April</w:t>
            </w:r>
          </w:p>
        </w:tc>
        <w:tc>
          <w:tcPr>
            <w:tcW w:w="549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BE69FC0" w14:textId="25F91EC2" w:rsidR="00B31B3B" w:rsidRPr="002829ED" w:rsidRDefault="00B31B3B" w:rsidP="00763CBF">
            <w:pPr>
              <w:pStyle w:val="TableHeaders"/>
              <w:rPr>
                <w:sz w:val="20"/>
                <w:szCs w:val="20"/>
              </w:rPr>
            </w:pPr>
            <w:r w:rsidRPr="002829ED">
              <w:rPr>
                <w:sz w:val="20"/>
                <w:szCs w:val="20"/>
              </w:rPr>
              <w:t xml:space="preserve">Tuesday </w:t>
            </w:r>
            <w:r w:rsidR="00763CBF">
              <w:rPr>
                <w:sz w:val="20"/>
                <w:szCs w:val="20"/>
              </w:rPr>
              <w:t>8</w:t>
            </w:r>
            <w:r w:rsidR="00763CBF" w:rsidRPr="00763CBF">
              <w:rPr>
                <w:sz w:val="20"/>
                <w:szCs w:val="20"/>
                <w:vertAlign w:val="superscript"/>
              </w:rPr>
              <w:t>th</w:t>
            </w:r>
            <w:r w:rsidR="00763CBF">
              <w:rPr>
                <w:sz w:val="20"/>
                <w:szCs w:val="20"/>
              </w:rPr>
              <w:t xml:space="preserve"> April</w:t>
            </w:r>
          </w:p>
        </w:tc>
        <w:tc>
          <w:tcPr>
            <w:tcW w:w="549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98B758B" w14:textId="1A6C0F7C" w:rsidR="00B31B3B" w:rsidRPr="002829ED" w:rsidRDefault="00B31B3B" w:rsidP="00763CBF">
            <w:pPr>
              <w:pStyle w:val="TableHeaders"/>
              <w:rPr>
                <w:sz w:val="20"/>
                <w:szCs w:val="20"/>
              </w:rPr>
            </w:pPr>
            <w:r w:rsidRPr="002829ED">
              <w:rPr>
                <w:sz w:val="20"/>
                <w:szCs w:val="20"/>
              </w:rPr>
              <w:t xml:space="preserve">Wednesday </w:t>
            </w:r>
            <w:r w:rsidR="00763CBF">
              <w:rPr>
                <w:sz w:val="20"/>
                <w:szCs w:val="20"/>
              </w:rPr>
              <w:t>9</w:t>
            </w:r>
            <w:r w:rsidRPr="002829ED">
              <w:rPr>
                <w:sz w:val="20"/>
                <w:szCs w:val="20"/>
                <w:vertAlign w:val="superscript"/>
              </w:rPr>
              <w:t>th</w:t>
            </w:r>
            <w:r w:rsidR="00763CBF">
              <w:rPr>
                <w:sz w:val="20"/>
                <w:szCs w:val="20"/>
              </w:rPr>
              <w:t xml:space="preserve"> April</w:t>
            </w:r>
          </w:p>
        </w:tc>
        <w:tc>
          <w:tcPr>
            <w:tcW w:w="54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6294BCF" w14:textId="0A984F6D" w:rsidR="00B31B3B" w:rsidRPr="002829ED" w:rsidRDefault="00B31B3B" w:rsidP="00763CBF">
            <w:pPr>
              <w:pStyle w:val="TableHeaders"/>
              <w:rPr>
                <w:sz w:val="20"/>
                <w:szCs w:val="20"/>
              </w:rPr>
            </w:pPr>
            <w:r w:rsidRPr="002829ED">
              <w:rPr>
                <w:sz w:val="20"/>
                <w:szCs w:val="20"/>
              </w:rPr>
              <w:t xml:space="preserve">Thursday </w:t>
            </w:r>
            <w:r>
              <w:rPr>
                <w:sz w:val="20"/>
                <w:szCs w:val="20"/>
              </w:rPr>
              <w:t>1</w:t>
            </w:r>
            <w:r w:rsidR="00763CBF">
              <w:rPr>
                <w:sz w:val="20"/>
                <w:szCs w:val="20"/>
              </w:rPr>
              <w:t>0</w:t>
            </w:r>
            <w:r w:rsidRPr="002829ED">
              <w:rPr>
                <w:sz w:val="20"/>
                <w:szCs w:val="20"/>
                <w:vertAlign w:val="superscript"/>
              </w:rPr>
              <w:t>th</w:t>
            </w:r>
            <w:r w:rsidR="00763CBF">
              <w:rPr>
                <w:sz w:val="20"/>
                <w:szCs w:val="20"/>
              </w:rPr>
              <w:t xml:space="preserve"> April</w:t>
            </w:r>
          </w:p>
        </w:tc>
        <w:tc>
          <w:tcPr>
            <w:tcW w:w="61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94E16C6" w14:textId="66530B4E" w:rsidR="00B31B3B" w:rsidRPr="002829ED" w:rsidRDefault="00B31B3B" w:rsidP="00763CBF">
            <w:pPr>
              <w:pStyle w:val="TableHeader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Friday 1</w:t>
            </w:r>
            <w:r w:rsidR="00763CBF">
              <w:rPr>
                <w:sz w:val="20"/>
                <w:szCs w:val="20"/>
              </w:rPr>
              <w:t>1</w:t>
            </w:r>
            <w:r w:rsidRPr="002829ED">
              <w:rPr>
                <w:sz w:val="20"/>
                <w:szCs w:val="20"/>
                <w:vertAlign w:val="superscript"/>
              </w:rPr>
              <w:t>th</w:t>
            </w:r>
            <w:r w:rsidR="00763CBF">
              <w:rPr>
                <w:sz w:val="20"/>
                <w:szCs w:val="20"/>
              </w:rPr>
              <w:t xml:space="preserve"> April</w:t>
            </w:r>
          </w:p>
        </w:tc>
      </w:tr>
      <w:tr w:rsidR="00B31B3B" w:rsidRPr="0057256E" w14:paraId="63F2CB3B" w14:textId="77777777" w:rsidTr="001A1BF7">
        <w:tc>
          <w:tcPr>
            <w:tcW w:w="103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C0DEF4" w:themeFill="accent1" w:themeFillTint="33"/>
          </w:tcPr>
          <w:p w14:paraId="231F6555" w14:textId="77777777" w:rsidR="00B31B3B" w:rsidRPr="0057256E" w:rsidRDefault="00B31B3B" w:rsidP="00F12912">
            <w:r w:rsidRPr="00E971CD">
              <w:rPr>
                <w:sz w:val="20"/>
                <w:szCs w:val="20"/>
              </w:rPr>
              <w:t>Ms. Christine Ponahai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67F3E22" w14:textId="77777777" w:rsidR="00B31B3B" w:rsidRPr="00430BCB" w:rsidRDefault="00B31B3B" w:rsidP="00F129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5A7F4011" w14:textId="77777777" w:rsidR="00B31B3B" w:rsidRPr="00430BCB" w:rsidRDefault="00B31B3B" w:rsidP="00F129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5EC9C256" w14:textId="77777777" w:rsidR="00B31B3B" w:rsidRPr="00430BCB" w:rsidRDefault="00B31B3B" w:rsidP="00F129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7D31483D" w14:textId="77777777" w:rsidR="00B31B3B" w:rsidRPr="00430BCB" w:rsidRDefault="00B31B3B" w:rsidP="00F129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AD34AF" w14:textId="77777777" w:rsidR="00B31B3B" w:rsidRPr="00430BCB" w:rsidRDefault="00B31B3B" w:rsidP="00F129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C0DEF4" w:themeFill="accent1" w:themeFillTint="33"/>
          </w:tcPr>
          <w:p w14:paraId="1DCB0667" w14:textId="77777777" w:rsidR="00B31B3B" w:rsidRPr="00430BCB" w:rsidRDefault="00B31B3B" w:rsidP="00F12912">
            <w:pPr>
              <w:rPr>
                <w:sz w:val="20"/>
                <w:szCs w:val="20"/>
              </w:rPr>
            </w:pPr>
            <w:r w:rsidRPr="00E971CD">
              <w:rPr>
                <w:sz w:val="20"/>
                <w:szCs w:val="20"/>
              </w:rPr>
              <w:t>5pm – 8pm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0C15551" w14:textId="3C09AA45" w:rsidR="00B31B3B" w:rsidRPr="00430BCB" w:rsidRDefault="001A1BF7" w:rsidP="00F129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</w:t>
            </w:r>
          </w:p>
        </w:tc>
      </w:tr>
      <w:tr w:rsidR="00B31B3B" w:rsidRPr="0057256E" w14:paraId="7A991B47" w14:textId="77777777" w:rsidTr="001A1BF7">
        <w:tc>
          <w:tcPr>
            <w:tcW w:w="103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2E0E8" w:themeFill="accent3" w:themeFillTint="33"/>
          </w:tcPr>
          <w:p w14:paraId="746B8939" w14:textId="77777777" w:rsidR="00B31B3B" w:rsidRPr="0057256E" w:rsidRDefault="00B31B3B" w:rsidP="00F12912">
            <w:r w:rsidRPr="00E971CD">
              <w:rPr>
                <w:sz w:val="20"/>
                <w:szCs w:val="20"/>
              </w:rPr>
              <w:t>Ms. Grace Tuvi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2E0E8" w:themeFill="accent3" w:themeFillTint="33"/>
          </w:tcPr>
          <w:p w14:paraId="5C7C3409" w14:textId="0EA50A8E" w:rsidR="00B31B3B" w:rsidRPr="00430BCB" w:rsidRDefault="001A1BF7" w:rsidP="00F129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10am – 2</w:t>
            </w:r>
            <w:r w:rsidR="00B31B3B" w:rsidRPr="00E971CD">
              <w:rPr>
                <w:sz w:val="20"/>
                <w:szCs w:val="20"/>
              </w:rPr>
              <w:t>pm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3E51F81" w14:textId="77777777" w:rsidR="00B31B3B" w:rsidRPr="00430BCB" w:rsidRDefault="00B31B3B" w:rsidP="00F129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7F6505C" w14:textId="4DB6A3E9" w:rsidR="00B31B3B" w:rsidRPr="00430BCB" w:rsidRDefault="001A1BF7" w:rsidP="00F129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2E0E8" w:themeFill="accent3" w:themeFillTint="33"/>
          </w:tcPr>
          <w:p w14:paraId="2F75B19D" w14:textId="77777777" w:rsidR="00B31B3B" w:rsidRPr="00430BCB" w:rsidRDefault="00B31B3B" w:rsidP="00F12912">
            <w:pPr>
              <w:rPr>
                <w:sz w:val="20"/>
                <w:szCs w:val="20"/>
              </w:rPr>
            </w:pPr>
            <w:r w:rsidRPr="00E971CD">
              <w:rPr>
                <w:sz w:val="20"/>
                <w:szCs w:val="20"/>
              </w:rPr>
              <w:t>5pm – 8pm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512BA5DB" w14:textId="619AC762" w:rsidR="00B31B3B" w:rsidRPr="00430BCB" w:rsidRDefault="001A1BF7" w:rsidP="00F129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286A9E3" w14:textId="77777777" w:rsidR="00B31B3B" w:rsidRPr="00430BCB" w:rsidRDefault="00B31B3B" w:rsidP="00F129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53302F72" w14:textId="77777777" w:rsidR="00B31B3B" w:rsidRPr="00430BCB" w:rsidRDefault="00B31B3B" w:rsidP="00F129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shd w:val="clear" w:color="auto" w:fill="F2E0E8" w:themeFill="accent3" w:themeFillTint="33"/>
              </w:rPr>
              <w:t>OFF</w:t>
            </w:r>
          </w:p>
        </w:tc>
      </w:tr>
      <w:tr w:rsidR="00B31B3B" w:rsidRPr="002829ED" w14:paraId="7967F4C5" w14:textId="77777777" w:rsidTr="00F12912">
        <w:trPr>
          <w:trHeight w:val="240"/>
        </w:trPr>
        <w:tc>
          <w:tcPr>
            <w:tcW w:w="1036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EB85E17" w14:textId="77777777" w:rsidR="00B31B3B" w:rsidRPr="002829ED" w:rsidRDefault="00B31B3B" w:rsidP="00F12912">
            <w:pPr>
              <w:pStyle w:val="TableHeader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STAFF NAME</w:t>
            </w:r>
            <w:r w:rsidRPr="002829ED">
              <w:rPr>
                <w:sz w:val="20"/>
                <w:szCs w:val="20"/>
              </w:rPr>
              <w:t xml:space="preserve"> </w:t>
            </w:r>
          </w:p>
        </w:tc>
        <w:tc>
          <w:tcPr>
            <w:tcW w:w="671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1FE7664" w14:textId="0A2896F1" w:rsidR="00B31B3B" w:rsidRPr="002829ED" w:rsidRDefault="00B31B3B" w:rsidP="00763CBF">
            <w:pPr>
              <w:pStyle w:val="TableHeaders"/>
              <w:rPr>
                <w:sz w:val="20"/>
                <w:szCs w:val="20"/>
              </w:rPr>
            </w:pPr>
            <w:r w:rsidRPr="002829ED">
              <w:rPr>
                <w:sz w:val="20"/>
                <w:szCs w:val="20"/>
              </w:rPr>
              <w:t xml:space="preserve">Saturday </w:t>
            </w:r>
            <w:r>
              <w:rPr>
                <w:sz w:val="20"/>
                <w:szCs w:val="20"/>
              </w:rPr>
              <w:t>1</w:t>
            </w:r>
            <w:r w:rsidR="00763CBF">
              <w:rPr>
                <w:sz w:val="20"/>
                <w:szCs w:val="20"/>
              </w:rPr>
              <w:t>2</w:t>
            </w:r>
            <w:r w:rsidRPr="00E83257"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</w:t>
            </w:r>
            <w:r w:rsidR="00763CBF">
              <w:rPr>
                <w:sz w:val="20"/>
                <w:szCs w:val="20"/>
              </w:rPr>
              <w:t>April</w:t>
            </w:r>
          </w:p>
        </w:tc>
        <w:tc>
          <w:tcPr>
            <w:tcW w:w="48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A10B297" w14:textId="2BF8865C" w:rsidR="00B31B3B" w:rsidRPr="002829ED" w:rsidRDefault="00B31B3B" w:rsidP="00763CBF">
            <w:pPr>
              <w:pStyle w:val="TableHeader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Sunday 1</w:t>
            </w:r>
            <w:r w:rsidR="00763CBF">
              <w:rPr>
                <w:sz w:val="20"/>
                <w:szCs w:val="20"/>
              </w:rPr>
              <w:t>3</w:t>
            </w:r>
            <w:r w:rsidRPr="00E83257"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</w:t>
            </w:r>
            <w:r w:rsidR="00763CBF">
              <w:rPr>
                <w:sz w:val="20"/>
                <w:szCs w:val="20"/>
              </w:rPr>
              <w:t>April</w:t>
            </w:r>
          </w:p>
        </w:tc>
        <w:tc>
          <w:tcPr>
            <w:tcW w:w="549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DA04A02" w14:textId="76FD5C5E" w:rsidR="00B31B3B" w:rsidRPr="002829ED" w:rsidRDefault="00B31B3B" w:rsidP="00763CBF">
            <w:pPr>
              <w:pStyle w:val="TableHeaders"/>
              <w:rPr>
                <w:sz w:val="20"/>
                <w:szCs w:val="20"/>
              </w:rPr>
            </w:pPr>
            <w:r w:rsidRPr="002829ED">
              <w:rPr>
                <w:sz w:val="20"/>
                <w:szCs w:val="20"/>
              </w:rPr>
              <w:t xml:space="preserve">Monday </w:t>
            </w:r>
            <w:r>
              <w:rPr>
                <w:sz w:val="20"/>
                <w:szCs w:val="20"/>
              </w:rPr>
              <w:t>1</w:t>
            </w:r>
            <w:r w:rsidR="00763CBF">
              <w:rPr>
                <w:sz w:val="20"/>
                <w:szCs w:val="20"/>
              </w:rPr>
              <w:t>4</w:t>
            </w:r>
            <w:r w:rsidRPr="00E83257"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</w:t>
            </w:r>
            <w:r w:rsidR="00763CBF">
              <w:rPr>
                <w:sz w:val="20"/>
                <w:szCs w:val="20"/>
              </w:rPr>
              <w:t>April</w:t>
            </w:r>
          </w:p>
        </w:tc>
        <w:tc>
          <w:tcPr>
            <w:tcW w:w="549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9441202" w14:textId="387D0BE6" w:rsidR="00B31B3B" w:rsidRPr="002829ED" w:rsidRDefault="00B31B3B" w:rsidP="00F12912">
            <w:pPr>
              <w:pStyle w:val="TableHeaders"/>
              <w:rPr>
                <w:sz w:val="20"/>
                <w:szCs w:val="20"/>
              </w:rPr>
            </w:pPr>
            <w:r w:rsidRPr="002829ED">
              <w:rPr>
                <w:sz w:val="20"/>
                <w:szCs w:val="20"/>
              </w:rPr>
              <w:t xml:space="preserve">Tuesday </w:t>
            </w:r>
            <w:r w:rsidR="00763CBF">
              <w:rPr>
                <w:sz w:val="20"/>
                <w:szCs w:val="20"/>
              </w:rPr>
              <w:t>15</w:t>
            </w:r>
            <w:r w:rsidRPr="002829ED">
              <w:rPr>
                <w:sz w:val="20"/>
                <w:szCs w:val="20"/>
                <w:vertAlign w:val="superscript"/>
              </w:rPr>
              <w:t>th</w:t>
            </w:r>
            <w:r w:rsidR="00763CBF">
              <w:rPr>
                <w:sz w:val="20"/>
                <w:szCs w:val="20"/>
              </w:rPr>
              <w:t xml:space="preserve"> April</w:t>
            </w:r>
          </w:p>
        </w:tc>
        <w:tc>
          <w:tcPr>
            <w:tcW w:w="549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373A422" w14:textId="3FC17618" w:rsidR="00B31B3B" w:rsidRPr="002829ED" w:rsidRDefault="00B31B3B" w:rsidP="00763CBF">
            <w:pPr>
              <w:pStyle w:val="TableHeaders"/>
              <w:rPr>
                <w:sz w:val="20"/>
                <w:szCs w:val="20"/>
              </w:rPr>
            </w:pPr>
            <w:r w:rsidRPr="002829ED">
              <w:rPr>
                <w:sz w:val="20"/>
                <w:szCs w:val="20"/>
              </w:rPr>
              <w:t xml:space="preserve">Wednesday </w:t>
            </w:r>
            <w:r w:rsidR="00763CBF">
              <w:rPr>
                <w:sz w:val="20"/>
                <w:szCs w:val="20"/>
              </w:rPr>
              <w:t>16</w:t>
            </w:r>
            <w:r w:rsidRPr="002829ED">
              <w:rPr>
                <w:sz w:val="20"/>
                <w:szCs w:val="20"/>
                <w:vertAlign w:val="superscript"/>
              </w:rPr>
              <w:t>th</w:t>
            </w:r>
            <w:r w:rsidR="00763CBF">
              <w:rPr>
                <w:sz w:val="20"/>
                <w:szCs w:val="20"/>
              </w:rPr>
              <w:t xml:space="preserve"> April</w:t>
            </w:r>
          </w:p>
        </w:tc>
        <w:tc>
          <w:tcPr>
            <w:tcW w:w="54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66C51D2" w14:textId="6AD67B13" w:rsidR="00B31B3B" w:rsidRPr="002829ED" w:rsidRDefault="00B31B3B" w:rsidP="00763CBF">
            <w:pPr>
              <w:pStyle w:val="TableHeaders"/>
              <w:rPr>
                <w:sz w:val="20"/>
                <w:szCs w:val="20"/>
              </w:rPr>
            </w:pPr>
            <w:r w:rsidRPr="002829ED">
              <w:rPr>
                <w:sz w:val="20"/>
                <w:szCs w:val="20"/>
              </w:rPr>
              <w:t xml:space="preserve">Thursday </w:t>
            </w:r>
            <w:r w:rsidR="00763CBF">
              <w:rPr>
                <w:sz w:val="20"/>
                <w:szCs w:val="20"/>
              </w:rPr>
              <w:t>17</w:t>
            </w:r>
            <w:r w:rsidRPr="002829ED">
              <w:rPr>
                <w:sz w:val="20"/>
                <w:szCs w:val="20"/>
                <w:vertAlign w:val="superscript"/>
              </w:rPr>
              <w:t>th</w:t>
            </w:r>
            <w:r w:rsidRPr="002829ED">
              <w:rPr>
                <w:sz w:val="20"/>
                <w:szCs w:val="20"/>
              </w:rPr>
              <w:t xml:space="preserve"> </w:t>
            </w:r>
            <w:r w:rsidR="00763CBF">
              <w:rPr>
                <w:sz w:val="20"/>
                <w:szCs w:val="20"/>
              </w:rPr>
              <w:t>April</w:t>
            </w:r>
          </w:p>
        </w:tc>
        <w:tc>
          <w:tcPr>
            <w:tcW w:w="61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48B91E0" w14:textId="198378E0" w:rsidR="00B31B3B" w:rsidRPr="002829ED" w:rsidRDefault="00B31B3B" w:rsidP="00763CBF">
            <w:pPr>
              <w:pStyle w:val="TableHeader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Friday </w:t>
            </w:r>
            <w:r w:rsidR="00763CBF">
              <w:rPr>
                <w:sz w:val="20"/>
                <w:szCs w:val="20"/>
              </w:rPr>
              <w:t>18</w:t>
            </w:r>
            <w:r w:rsidR="00763CBF" w:rsidRPr="00763CBF">
              <w:rPr>
                <w:sz w:val="20"/>
                <w:szCs w:val="20"/>
                <w:vertAlign w:val="superscript"/>
              </w:rPr>
              <w:t>th</w:t>
            </w:r>
            <w:r w:rsidR="00763CBF">
              <w:rPr>
                <w:sz w:val="20"/>
                <w:szCs w:val="20"/>
                <w:vertAlign w:val="superscript"/>
              </w:rPr>
              <w:t xml:space="preserve"> </w:t>
            </w:r>
            <w:r w:rsidR="00763CBF">
              <w:rPr>
                <w:sz w:val="20"/>
                <w:szCs w:val="20"/>
              </w:rPr>
              <w:t>April</w:t>
            </w:r>
          </w:p>
        </w:tc>
      </w:tr>
      <w:tr w:rsidR="00B31B3B" w:rsidRPr="0057256E" w14:paraId="478386F4" w14:textId="77777777" w:rsidTr="001A1BF7">
        <w:tc>
          <w:tcPr>
            <w:tcW w:w="103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C0DEF4" w:themeFill="accent1" w:themeFillTint="33"/>
          </w:tcPr>
          <w:p w14:paraId="242624D3" w14:textId="77777777" w:rsidR="00B31B3B" w:rsidRPr="0057256E" w:rsidRDefault="00B31B3B" w:rsidP="00F12912">
            <w:r w:rsidRPr="00E971CD">
              <w:rPr>
                <w:sz w:val="20"/>
                <w:szCs w:val="20"/>
              </w:rPr>
              <w:t>Ms. Christine Ponahai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C0DEF4" w:themeFill="accent1" w:themeFillTint="33"/>
          </w:tcPr>
          <w:p w14:paraId="665F84D9" w14:textId="0369218B" w:rsidR="00B31B3B" w:rsidRPr="00430BCB" w:rsidRDefault="00BB7B59" w:rsidP="00F129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10am – 2</w:t>
            </w:r>
            <w:r w:rsidR="00B31B3B" w:rsidRPr="00E971CD">
              <w:rPr>
                <w:sz w:val="20"/>
                <w:szCs w:val="20"/>
              </w:rPr>
              <w:t>pm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79785CA2" w14:textId="77777777" w:rsidR="00B31B3B" w:rsidRPr="00430BCB" w:rsidRDefault="00B31B3B" w:rsidP="00F129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986B0F5" w14:textId="6A9EC76E" w:rsidR="00B31B3B" w:rsidRPr="00430BCB" w:rsidRDefault="00BB7B59" w:rsidP="00F129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C0DEF4" w:themeFill="accent1" w:themeFillTint="33"/>
          </w:tcPr>
          <w:p w14:paraId="5F3F7574" w14:textId="77777777" w:rsidR="00B31B3B" w:rsidRPr="00430BCB" w:rsidRDefault="00B31B3B" w:rsidP="00F12912">
            <w:pPr>
              <w:rPr>
                <w:sz w:val="20"/>
                <w:szCs w:val="20"/>
              </w:rPr>
            </w:pPr>
            <w:r w:rsidRPr="00E971CD">
              <w:rPr>
                <w:sz w:val="20"/>
                <w:szCs w:val="20"/>
              </w:rPr>
              <w:t>5pm – 8pm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089C3CD" w14:textId="3B629B89" w:rsidR="00B31B3B" w:rsidRPr="00430BCB" w:rsidRDefault="00BB7B59" w:rsidP="00F129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92D050"/>
          </w:tcPr>
          <w:p w14:paraId="60294F16" w14:textId="3DEC611F" w:rsidR="00B31B3B" w:rsidRPr="00430BCB" w:rsidRDefault="00BB59D9" w:rsidP="00F129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HOLY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92D050"/>
          </w:tcPr>
          <w:p w14:paraId="2BCBE100" w14:textId="578682C8" w:rsidR="00B31B3B" w:rsidRPr="00430BCB" w:rsidRDefault="00BB59D9" w:rsidP="00F129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GOOD</w:t>
            </w:r>
          </w:p>
        </w:tc>
      </w:tr>
      <w:tr w:rsidR="00B31B3B" w:rsidRPr="0057256E" w14:paraId="04664EE0" w14:textId="77777777" w:rsidTr="00BB59D9">
        <w:tc>
          <w:tcPr>
            <w:tcW w:w="103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2E0E8" w:themeFill="accent3" w:themeFillTint="33"/>
          </w:tcPr>
          <w:p w14:paraId="1BDD2332" w14:textId="77777777" w:rsidR="00B31B3B" w:rsidRPr="0057256E" w:rsidRDefault="00B31B3B" w:rsidP="00F12912">
            <w:r w:rsidRPr="00E971CD">
              <w:rPr>
                <w:sz w:val="20"/>
                <w:szCs w:val="20"/>
              </w:rPr>
              <w:t>Ms. Grace Tuvi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D9C05DE" w14:textId="77777777" w:rsidR="00B31B3B" w:rsidRPr="00430BCB" w:rsidRDefault="00B31B3B" w:rsidP="00F129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3599BAD0" w14:textId="77777777" w:rsidR="00B31B3B" w:rsidRPr="00430BCB" w:rsidRDefault="00B31B3B" w:rsidP="00F129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65A09AFF" w14:textId="77777777" w:rsidR="00B31B3B" w:rsidRPr="00430BCB" w:rsidRDefault="00B31B3B" w:rsidP="00F129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5D6715E1" w14:textId="77777777" w:rsidR="00B31B3B" w:rsidRPr="00430BCB" w:rsidRDefault="00B31B3B" w:rsidP="00F129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56BF527F" w14:textId="77777777" w:rsidR="00B31B3B" w:rsidRPr="00430BCB" w:rsidRDefault="00B31B3B" w:rsidP="00F129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92D050"/>
          </w:tcPr>
          <w:p w14:paraId="04CCB259" w14:textId="68E2491F" w:rsidR="00B31B3B" w:rsidRPr="00430BCB" w:rsidRDefault="00BB59D9" w:rsidP="00F129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THURSDAY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92D050"/>
          </w:tcPr>
          <w:p w14:paraId="3BE2BC80" w14:textId="54AFD26C" w:rsidR="00B31B3B" w:rsidRPr="00430BCB" w:rsidRDefault="00BB59D9" w:rsidP="00F129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FRIDAY</w:t>
            </w:r>
          </w:p>
        </w:tc>
      </w:tr>
      <w:tr w:rsidR="00B31B3B" w:rsidRPr="002829ED" w14:paraId="1C78DC9B" w14:textId="77777777" w:rsidTr="00F12912">
        <w:trPr>
          <w:trHeight w:val="240"/>
        </w:trPr>
        <w:tc>
          <w:tcPr>
            <w:tcW w:w="1036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3EC88B7" w14:textId="77777777" w:rsidR="00B31B3B" w:rsidRPr="002829ED" w:rsidRDefault="00B31B3B" w:rsidP="00F12912">
            <w:pPr>
              <w:pStyle w:val="TableHeader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STAFF NAME</w:t>
            </w:r>
            <w:r w:rsidRPr="002829ED">
              <w:rPr>
                <w:sz w:val="20"/>
                <w:szCs w:val="20"/>
              </w:rPr>
              <w:t xml:space="preserve"> </w:t>
            </w:r>
          </w:p>
        </w:tc>
        <w:tc>
          <w:tcPr>
            <w:tcW w:w="671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445CE2B" w14:textId="0113E50C" w:rsidR="00B31B3B" w:rsidRPr="002829ED" w:rsidRDefault="00B31B3B" w:rsidP="00CB19DF">
            <w:pPr>
              <w:pStyle w:val="TableHeaders"/>
              <w:rPr>
                <w:sz w:val="20"/>
                <w:szCs w:val="20"/>
              </w:rPr>
            </w:pPr>
            <w:r w:rsidRPr="002829ED">
              <w:rPr>
                <w:sz w:val="20"/>
                <w:szCs w:val="20"/>
              </w:rPr>
              <w:t xml:space="preserve">Saturday </w:t>
            </w:r>
            <w:r w:rsidR="00CB19DF">
              <w:rPr>
                <w:sz w:val="20"/>
                <w:szCs w:val="20"/>
              </w:rPr>
              <w:t>19</w:t>
            </w:r>
            <w:r w:rsidR="00CB19DF" w:rsidRPr="00CB19DF">
              <w:rPr>
                <w:sz w:val="20"/>
                <w:szCs w:val="20"/>
                <w:vertAlign w:val="superscript"/>
              </w:rPr>
              <w:t>th</w:t>
            </w:r>
            <w:r w:rsidR="00CB19DF">
              <w:rPr>
                <w:sz w:val="20"/>
                <w:szCs w:val="20"/>
              </w:rPr>
              <w:t xml:space="preserve"> April</w:t>
            </w:r>
          </w:p>
        </w:tc>
        <w:tc>
          <w:tcPr>
            <w:tcW w:w="48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502FA80" w14:textId="5BF7B306" w:rsidR="00B31B3B" w:rsidRPr="002829ED" w:rsidRDefault="00B31B3B" w:rsidP="00CB19DF">
            <w:pPr>
              <w:pStyle w:val="TableHeader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Sunday 2</w:t>
            </w:r>
            <w:r w:rsidR="00CB19DF">
              <w:rPr>
                <w:sz w:val="20"/>
                <w:szCs w:val="20"/>
              </w:rPr>
              <w:t>0</w:t>
            </w:r>
            <w:r w:rsidR="00CB19DF" w:rsidRPr="00CB19DF">
              <w:rPr>
                <w:sz w:val="20"/>
                <w:szCs w:val="20"/>
                <w:vertAlign w:val="superscript"/>
              </w:rPr>
              <w:t>t</w:t>
            </w:r>
            <w:r w:rsidRPr="00CB19DF">
              <w:rPr>
                <w:sz w:val="20"/>
                <w:szCs w:val="20"/>
                <w:vertAlign w:val="superscript"/>
              </w:rPr>
              <w:t>h</w:t>
            </w:r>
            <w:r w:rsidR="00CB19DF">
              <w:rPr>
                <w:sz w:val="20"/>
                <w:szCs w:val="20"/>
              </w:rPr>
              <w:t xml:space="preserve"> April</w:t>
            </w:r>
          </w:p>
        </w:tc>
        <w:tc>
          <w:tcPr>
            <w:tcW w:w="549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E50C0C9" w14:textId="6A007D0C" w:rsidR="00B31B3B" w:rsidRPr="002829ED" w:rsidRDefault="00B31B3B" w:rsidP="00CB19DF">
            <w:pPr>
              <w:pStyle w:val="TableHeaders"/>
              <w:rPr>
                <w:sz w:val="20"/>
                <w:szCs w:val="20"/>
              </w:rPr>
            </w:pPr>
            <w:r w:rsidRPr="002829ED">
              <w:rPr>
                <w:sz w:val="20"/>
                <w:szCs w:val="20"/>
              </w:rPr>
              <w:t xml:space="preserve">Monday </w:t>
            </w:r>
            <w:r>
              <w:rPr>
                <w:sz w:val="20"/>
                <w:szCs w:val="20"/>
              </w:rPr>
              <w:t>2</w:t>
            </w:r>
            <w:r w:rsidR="00CB19DF">
              <w:rPr>
                <w:sz w:val="20"/>
                <w:szCs w:val="20"/>
              </w:rPr>
              <w:t>1</w:t>
            </w:r>
            <w:r w:rsidR="00CB19DF" w:rsidRPr="00CB19DF">
              <w:rPr>
                <w:sz w:val="20"/>
                <w:szCs w:val="20"/>
                <w:vertAlign w:val="superscript"/>
              </w:rPr>
              <w:t>st</w:t>
            </w:r>
            <w:r w:rsidR="00CB19DF">
              <w:rPr>
                <w:sz w:val="20"/>
                <w:szCs w:val="20"/>
              </w:rPr>
              <w:t xml:space="preserve"> April</w:t>
            </w:r>
          </w:p>
        </w:tc>
        <w:tc>
          <w:tcPr>
            <w:tcW w:w="549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B00D960" w14:textId="25FE4FF8" w:rsidR="00B31B3B" w:rsidRPr="002829ED" w:rsidRDefault="00B31B3B" w:rsidP="00CB19DF">
            <w:pPr>
              <w:pStyle w:val="TableHeaders"/>
              <w:rPr>
                <w:sz w:val="20"/>
                <w:szCs w:val="20"/>
              </w:rPr>
            </w:pPr>
            <w:r w:rsidRPr="002829ED">
              <w:rPr>
                <w:sz w:val="20"/>
                <w:szCs w:val="20"/>
              </w:rPr>
              <w:t xml:space="preserve">Tuesday </w:t>
            </w:r>
            <w:r>
              <w:rPr>
                <w:sz w:val="20"/>
                <w:szCs w:val="20"/>
              </w:rPr>
              <w:t>2</w:t>
            </w:r>
            <w:r w:rsidR="00CB19DF">
              <w:rPr>
                <w:sz w:val="20"/>
                <w:szCs w:val="20"/>
              </w:rPr>
              <w:t>2</w:t>
            </w:r>
            <w:r w:rsidR="00CB19DF" w:rsidRPr="00CB19DF">
              <w:rPr>
                <w:sz w:val="20"/>
                <w:szCs w:val="20"/>
                <w:vertAlign w:val="superscript"/>
              </w:rPr>
              <w:t>nd</w:t>
            </w:r>
            <w:r w:rsidR="00CB19DF">
              <w:rPr>
                <w:sz w:val="20"/>
                <w:szCs w:val="20"/>
              </w:rPr>
              <w:t xml:space="preserve"> April</w:t>
            </w:r>
          </w:p>
        </w:tc>
        <w:tc>
          <w:tcPr>
            <w:tcW w:w="549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AA02977" w14:textId="62D24562" w:rsidR="00B31B3B" w:rsidRPr="002829ED" w:rsidRDefault="00B31B3B" w:rsidP="00CB19DF">
            <w:pPr>
              <w:pStyle w:val="TableHeaders"/>
              <w:rPr>
                <w:sz w:val="20"/>
                <w:szCs w:val="20"/>
              </w:rPr>
            </w:pPr>
            <w:r w:rsidRPr="002829ED">
              <w:rPr>
                <w:sz w:val="20"/>
                <w:szCs w:val="20"/>
              </w:rPr>
              <w:t xml:space="preserve">Wednesday </w:t>
            </w:r>
            <w:r>
              <w:rPr>
                <w:sz w:val="20"/>
                <w:szCs w:val="20"/>
              </w:rPr>
              <w:t>2</w:t>
            </w:r>
            <w:r w:rsidR="00CB19DF">
              <w:rPr>
                <w:sz w:val="20"/>
                <w:szCs w:val="20"/>
              </w:rPr>
              <w:t>3</w:t>
            </w:r>
            <w:r w:rsidR="00CB19DF" w:rsidRPr="00CB19DF">
              <w:rPr>
                <w:sz w:val="20"/>
                <w:szCs w:val="20"/>
                <w:vertAlign w:val="superscript"/>
              </w:rPr>
              <w:t>rd</w:t>
            </w:r>
            <w:r w:rsidR="00CB19DF">
              <w:rPr>
                <w:sz w:val="20"/>
                <w:szCs w:val="20"/>
              </w:rPr>
              <w:t xml:space="preserve"> April</w:t>
            </w:r>
          </w:p>
        </w:tc>
        <w:tc>
          <w:tcPr>
            <w:tcW w:w="54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D63A227" w14:textId="00D51517" w:rsidR="00B31B3B" w:rsidRPr="002829ED" w:rsidRDefault="00B31B3B" w:rsidP="00CB19DF">
            <w:pPr>
              <w:pStyle w:val="TableHeaders"/>
              <w:rPr>
                <w:sz w:val="20"/>
                <w:szCs w:val="20"/>
              </w:rPr>
            </w:pPr>
            <w:r w:rsidRPr="002829ED">
              <w:rPr>
                <w:sz w:val="20"/>
                <w:szCs w:val="20"/>
              </w:rPr>
              <w:t xml:space="preserve">Thursday </w:t>
            </w:r>
            <w:r>
              <w:rPr>
                <w:sz w:val="20"/>
                <w:szCs w:val="20"/>
              </w:rPr>
              <w:t>2</w:t>
            </w:r>
            <w:r w:rsidR="00CB19DF">
              <w:rPr>
                <w:sz w:val="20"/>
                <w:szCs w:val="20"/>
              </w:rPr>
              <w:t>4</w:t>
            </w:r>
            <w:r w:rsidRPr="002829ED">
              <w:rPr>
                <w:sz w:val="20"/>
                <w:szCs w:val="20"/>
                <w:vertAlign w:val="superscript"/>
              </w:rPr>
              <w:t>th</w:t>
            </w:r>
            <w:r w:rsidR="00CB19DF">
              <w:rPr>
                <w:sz w:val="20"/>
                <w:szCs w:val="20"/>
              </w:rPr>
              <w:t xml:space="preserve"> April</w:t>
            </w:r>
          </w:p>
        </w:tc>
        <w:tc>
          <w:tcPr>
            <w:tcW w:w="61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D21E754" w14:textId="77777777" w:rsidR="00CB19DF" w:rsidRDefault="00B31B3B" w:rsidP="00CB19DF">
            <w:pPr>
              <w:pStyle w:val="TableHeader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Friday 2</w:t>
            </w:r>
            <w:r w:rsidR="00CB19DF">
              <w:rPr>
                <w:sz w:val="20"/>
                <w:szCs w:val="20"/>
              </w:rPr>
              <w:t>5</w:t>
            </w:r>
            <w:r w:rsidR="00CB19DF" w:rsidRPr="00CB19DF">
              <w:rPr>
                <w:sz w:val="20"/>
                <w:szCs w:val="20"/>
                <w:vertAlign w:val="superscript"/>
              </w:rPr>
              <w:t>th</w:t>
            </w:r>
          </w:p>
          <w:p w14:paraId="7250AFE5" w14:textId="5214DFE0" w:rsidR="00B31B3B" w:rsidRPr="002829ED" w:rsidRDefault="00CB19DF" w:rsidP="00CB19DF">
            <w:pPr>
              <w:pStyle w:val="TableHeader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April</w:t>
            </w:r>
          </w:p>
        </w:tc>
      </w:tr>
      <w:tr w:rsidR="00B31B3B" w:rsidRPr="0057256E" w14:paraId="59777A21" w14:textId="77777777" w:rsidTr="00BB7B59">
        <w:tc>
          <w:tcPr>
            <w:tcW w:w="103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C0DEF4" w:themeFill="accent1" w:themeFillTint="33"/>
          </w:tcPr>
          <w:p w14:paraId="63B3D5E3" w14:textId="77777777" w:rsidR="00B31B3B" w:rsidRPr="0057256E" w:rsidRDefault="00B31B3B" w:rsidP="00F12912">
            <w:r w:rsidRPr="00E971CD">
              <w:rPr>
                <w:sz w:val="20"/>
                <w:szCs w:val="20"/>
              </w:rPr>
              <w:t>Ms. Christine Ponahai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92D050"/>
          </w:tcPr>
          <w:p w14:paraId="05214C6C" w14:textId="31766B87" w:rsidR="00B31B3B" w:rsidRPr="00430BCB" w:rsidRDefault="00BB59D9" w:rsidP="00BB59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HOLY 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92D050"/>
          </w:tcPr>
          <w:p w14:paraId="697D6E60" w14:textId="581FAEEA" w:rsidR="00B31B3B" w:rsidRPr="00430BCB" w:rsidRDefault="00442D27" w:rsidP="00F129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EASTER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92D050"/>
          </w:tcPr>
          <w:p w14:paraId="0C0039FC" w14:textId="7081FA68" w:rsidR="00B31B3B" w:rsidRPr="00430BCB" w:rsidRDefault="00BB59D9" w:rsidP="00F129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EASTER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7FBD3B9B" w14:textId="77777777" w:rsidR="00B31B3B" w:rsidRPr="00430BCB" w:rsidRDefault="00B31B3B" w:rsidP="00F129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A498F4" w14:textId="77777777" w:rsidR="00B31B3B" w:rsidRPr="00430BCB" w:rsidRDefault="00B31B3B" w:rsidP="00F129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C0DEF4" w:themeFill="accent1" w:themeFillTint="33"/>
          </w:tcPr>
          <w:p w14:paraId="5A8C94FE" w14:textId="77777777" w:rsidR="00B31B3B" w:rsidRPr="00430BCB" w:rsidRDefault="00B31B3B" w:rsidP="00F12912">
            <w:pPr>
              <w:rPr>
                <w:sz w:val="20"/>
                <w:szCs w:val="20"/>
              </w:rPr>
            </w:pPr>
            <w:r w:rsidRPr="00E971CD">
              <w:rPr>
                <w:sz w:val="20"/>
                <w:szCs w:val="20"/>
              </w:rPr>
              <w:t>5pm – 8pm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5E3CB1A2" w14:textId="39238940" w:rsidR="00B31B3B" w:rsidRPr="00430BCB" w:rsidRDefault="00BB7B59" w:rsidP="00F129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</w:t>
            </w:r>
          </w:p>
        </w:tc>
      </w:tr>
      <w:tr w:rsidR="00B31B3B" w:rsidRPr="0057256E" w14:paraId="6B719304" w14:textId="77777777" w:rsidTr="00BB7B59">
        <w:tc>
          <w:tcPr>
            <w:tcW w:w="103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2E0E8" w:themeFill="accent3" w:themeFillTint="33"/>
          </w:tcPr>
          <w:p w14:paraId="57951B81" w14:textId="77777777" w:rsidR="00B31B3B" w:rsidRPr="0057256E" w:rsidRDefault="00B31B3B" w:rsidP="00F12912">
            <w:r w:rsidRPr="00E971CD">
              <w:rPr>
                <w:sz w:val="20"/>
                <w:szCs w:val="20"/>
              </w:rPr>
              <w:t>Ms. Grace Tuvi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92D050"/>
          </w:tcPr>
          <w:p w14:paraId="0E4D03B3" w14:textId="0D658D9D" w:rsidR="00B31B3B" w:rsidRPr="00430BCB" w:rsidRDefault="00BB59D9" w:rsidP="00F129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SATURDAY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92D050"/>
          </w:tcPr>
          <w:p w14:paraId="3B93A9B8" w14:textId="4F66DFF4" w:rsidR="00B31B3B" w:rsidRPr="00430BCB" w:rsidRDefault="00442D27" w:rsidP="00F129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SUNDAY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92D050"/>
          </w:tcPr>
          <w:p w14:paraId="2AE2BA75" w14:textId="227F0624" w:rsidR="00B31B3B" w:rsidRPr="00430BCB" w:rsidRDefault="00BB59D9" w:rsidP="00F129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MONDAY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2E0E8" w:themeFill="accent3" w:themeFillTint="33"/>
          </w:tcPr>
          <w:p w14:paraId="5717E056" w14:textId="77777777" w:rsidR="00B31B3B" w:rsidRPr="00430BCB" w:rsidRDefault="00B31B3B" w:rsidP="00F12912">
            <w:pPr>
              <w:rPr>
                <w:sz w:val="20"/>
                <w:szCs w:val="20"/>
              </w:rPr>
            </w:pPr>
            <w:r w:rsidRPr="00E971CD">
              <w:rPr>
                <w:sz w:val="20"/>
                <w:szCs w:val="20"/>
              </w:rPr>
              <w:t>5pm – 8pm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4A06282C" w14:textId="1CC00BD1" w:rsidR="00B31B3B" w:rsidRPr="00430BCB" w:rsidRDefault="00BB7B59" w:rsidP="00F129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693FED29" w14:textId="77777777" w:rsidR="00B31B3B" w:rsidRPr="00430BCB" w:rsidRDefault="00B31B3B" w:rsidP="00F129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547A1B2E" w14:textId="77777777" w:rsidR="00B31B3B" w:rsidRPr="00430BCB" w:rsidRDefault="00B31B3B" w:rsidP="00F12912">
            <w:pPr>
              <w:rPr>
                <w:sz w:val="20"/>
                <w:szCs w:val="20"/>
              </w:rPr>
            </w:pPr>
            <w:r w:rsidRPr="00430BCB">
              <w:rPr>
                <w:sz w:val="20"/>
                <w:szCs w:val="20"/>
              </w:rPr>
              <w:t>OFF</w:t>
            </w:r>
          </w:p>
        </w:tc>
      </w:tr>
    </w:tbl>
    <w:p w14:paraId="5DC51F7C" w14:textId="5C33CA61" w:rsidR="00B31B3B" w:rsidRDefault="00B004AC" w:rsidP="00562601">
      <w:pPr>
        <w:spacing w:before="0" w:after="0"/>
        <w:rPr>
          <w:sz w:val="12"/>
        </w:rPr>
      </w:pPr>
      <w:r>
        <w:rPr>
          <w:sz w:val="12"/>
        </w:rPr>
        <w:tab/>
      </w:r>
      <w:r>
        <w:rPr>
          <w:sz w:val="12"/>
        </w:rPr>
        <w:tab/>
      </w:r>
      <w:r>
        <w:rPr>
          <w:sz w:val="12"/>
        </w:rPr>
        <w:tab/>
      </w:r>
    </w:p>
    <w:p w14:paraId="2B0E9858" w14:textId="121A6E61" w:rsidR="00B004AC" w:rsidRDefault="00B004AC" w:rsidP="00562601">
      <w:pPr>
        <w:spacing w:before="0" w:after="0"/>
        <w:rPr>
          <w:sz w:val="12"/>
        </w:rPr>
      </w:pPr>
    </w:p>
    <w:p w14:paraId="1B0936EA" w14:textId="33CD73C4" w:rsidR="00B004AC" w:rsidRDefault="00B004AC" w:rsidP="00562601">
      <w:pPr>
        <w:spacing w:before="0" w:after="0"/>
        <w:rPr>
          <w:sz w:val="12"/>
        </w:rPr>
      </w:pPr>
    </w:p>
    <w:p w14:paraId="6BDEEF2E" w14:textId="32BC9571" w:rsidR="00B004AC" w:rsidRDefault="00B004AC" w:rsidP="00562601">
      <w:pPr>
        <w:spacing w:before="0" w:after="0"/>
        <w:rPr>
          <w:sz w:val="12"/>
        </w:rPr>
      </w:pPr>
    </w:p>
    <w:p w14:paraId="07BDEDF1" w14:textId="77777777" w:rsidR="00B004AC" w:rsidRPr="00562601" w:rsidRDefault="00B004AC" w:rsidP="00562601">
      <w:pPr>
        <w:spacing w:before="0" w:after="0"/>
        <w:rPr>
          <w:sz w:val="12"/>
        </w:rPr>
      </w:pPr>
    </w:p>
    <w:sectPr w:rsidR="00B004AC" w:rsidRPr="00562601" w:rsidSect="00512062">
      <w:headerReference w:type="default" r:id="rId11"/>
      <w:footerReference w:type="default" r:id="rId12"/>
      <w:pgSz w:w="15840" w:h="12240" w:orient="landscape"/>
      <w:pgMar w:top="426" w:right="1440" w:bottom="1276" w:left="1440" w:header="720" w:footer="29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FD41FE" w14:textId="77777777" w:rsidR="00512836" w:rsidRDefault="00512836" w:rsidP="00650259">
      <w:pPr>
        <w:spacing w:line="240" w:lineRule="auto"/>
      </w:pPr>
      <w:r>
        <w:separator/>
      </w:r>
    </w:p>
  </w:endnote>
  <w:endnote w:type="continuationSeparator" w:id="0">
    <w:p w14:paraId="217AFF3D" w14:textId="77777777" w:rsidR="00512836" w:rsidRDefault="00512836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0F4FA27-B6AA-4CAB-9897-FF787AAD874D}"/>
    <w:embedBold r:id="rId2" w:fontKey="{F73A0F90-4398-4A38-9749-44F341BD062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DF3F892-A277-411E-AFEC-255533C27733}"/>
    <w:embedBold r:id="rId4" w:fontKey="{55AF1A95-AC96-41D8-84C7-856DCF10FBAA}"/>
    <w:embedItalic r:id="rId5" w:fontKey="{AB42DC76-25C8-4239-A32B-D905459383C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FA754C78-1D53-4E82-9B93-DFE61FB5F8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27" w:type="pct"/>
      <w:tblLook w:val="04A0" w:firstRow="1" w:lastRow="0" w:firstColumn="1" w:lastColumn="0" w:noHBand="0" w:noVBand="1"/>
    </w:tblPr>
    <w:tblGrid>
      <w:gridCol w:w="6515"/>
      <w:gridCol w:w="6515"/>
    </w:tblGrid>
    <w:tr w:rsidR="00562601" w:rsidRPr="00562601" w14:paraId="548CE408" w14:textId="77777777" w:rsidTr="00512836">
      <w:trPr>
        <w:trHeight w:val="366"/>
      </w:trPr>
      <w:tc>
        <w:tcPr>
          <w:tcW w:w="2500" w:type="pct"/>
          <w:vAlign w:val="center"/>
        </w:tcPr>
        <w:p w14:paraId="371DF8CA" w14:textId="77777777" w:rsidR="00562601" w:rsidRDefault="00512836" w:rsidP="00512836">
          <w:pPr>
            <w:tabs>
              <w:tab w:val="center" w:pos="4680"/>
              <w:tab w:val="right" w:pos="9810"/>
            </w:tabs>
            <w:spacing w:before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SMSON LIBRARY 2025</w:t>
          </w:r>
        </w:p>
        <w:p w14:paraId="13DE3594" w14:textId="77777777" w:rsidR="00512062" w:rsidRPr="00562601" w:rsidRDefault="00512062" w:rsidP="00512836">
          <w:pPr>
            <w:tabs>
              <w:tab w:val="center" w:pos="4680"/>
              <w:tab w:val="right" w:pos="9810"/>
            </w:tabs>
            <w:spacing w:before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Prepared by CP</w:t>
          </w:r>
        </w:p>
      </w:tc>
      <w:tc>
        <w:tcPr>
          <w:tcW w:w="2500" w:type="pct"/>
          <w:vAlign w:val="center"/>
        </w:tcPr>
        <w:p w14:paraId="4EBA1A39" w14:textId="77777777" w:rsidR="00562601" w:rsidRPr="00562601" w:rsidRDefault="00512836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>
            <w:rPr>
              <w:rFonts w:ascii="Times New Roman" w:hAnsi="Times New Roman"/>
              <w:noProof/>
              <w:szCs w:val="24"/>
            </w:rPr>
            <w:drawing>
              <wp:anchor distT="36576" distB="36576" distL="36576" distR="36576" simplePos="0" relativeHeight="251660288" behindDoc="0" locked="0" layoutInCell="1" allowOverlap="1" wp14:anchorId="4B7210BB" wp14:editId="71F8A521">
                <wp:simplePos x="0" y="0"/>
                <wp:positionH relativeFrom="margin">
                  <wp:posOffset>3160395</wp:posOffset>
                </wp:positionH>
                <wp:positionV relativeFrom="paragraph">
                  <wp:posOffset>-144780</wp:posOffset>
                </wp:positionV>
                <wp:extent cx="866140" cy="751840"/>
                <wp:effectExtent l="0" t="0" r="0" b="0"/>
                <wp:wrapNone/>
                <wp:docPr id="81" name="Picture 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140" cy="75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Times New Roman" w:hAnsi="Times New Roman"/>
              <w:noProof/>
              <w:szCs w:val="24"/>
            </w:rPr>
            <w:drawing>
              <wp:anchor distT="36576" distB="36576" distL="36576" distR="36576" simplePos="0" relativeHeight="251658240" behindDoc="0" locked="0" layoutInCell="1" allowOverlap="1" wp14:anchorId="2B4D6584" wp14:editId="533C4D65">
                <wp:simplePos x="0" y="0"/>
                <wp:positionH relativeFrom="column">
                  <wp:posOffset>9083675</wp:posOffset>
                </wp:positionH>
                <wp:positionV relativeFrom="paragraph">
                  <wp:posOffset>163830</wp:posOffset>
                </wp:positionV>
                <wp:extent cx="866140" cy="751840"/>
                <wp:effectExtent l="0" t="0" r="0" b="0"/>
                <wp:wrapNone/>
                <wp:docPr id="82" name="Picture 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140" cy="75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3C14F341" w14:textId="77777777" w:rsidR="00562601" w:rsidRDefault="00562601" w:rsidP="00562601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F9D0EF" w14:textId="77777777" w:rsidR="00512836" w:rsidRDefault="00512836" w:rsidP="00650259">
      <w:pPr>
        <w:spacing w:line="240" w:lineRule="auto"/>
      </w:pPr>
      <w:r>
        <w:separator/>
      </w:r>
    </w:p>
  </w:footnote>
  <w:footnote w:type="continuationSeparator" w:id="0">
    <w:p w14:paraId="10F38BEF" w14:textId="77777777" w:rsidR="00512836" w:rsidRDefault="00512836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169"/>
      <w:gridCol w:w="11791"/>
    </w:tblGrid>
    <w:tr w:rsidR="00562601" w:rsidRPr="00562601" w14:paraId="6339923E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7E852FA9" w14:textId="77777777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32C472DA" wp14:editId="3576D81B">
                <wp:extent cx="457200" cy="457200"/>
                <wp:effectExtent l="0" t="0" r="0" b="0"/>
                <wp:docPr id="80" name="Graphic 1" descr="Month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731F1C" w:themeFill="accent5"/>
          <w:vAlign w:val="center"/>
        </w:tcPr>
        <w:p w14:paraId="568263C0" w14:textId="77777777" w:rsidR="00562601" w:rsidRPr="002B69B4" w:rsidRDefault="002829ED" w:rsidP="002829ED">
          <w:pPr>
            <w:pStyle w:val="Header"/>
          </w:pPr>
          <w:r>
            <w:t>SMSON Library Staff Shift Schedule 2025</w:t>
          </w:r>
        </w:p>
      </w:tc>
    </w:tr>
  </w:tbl>
  <w:p w14:paraId="32AC3808" w14:textId="77777777"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836"/>
    <w:rsid w:val="00003B30"/>
    <w:rsid w:val="000179A9"/>
    <w:rsid w:val="0004577D"/>
    <w:rsid w:val="00045CA6"/>
    <w:rsid w:val="00052382"/>
    <w:rsid w:val="0005296E"/>
    <w:rsid w:val="0006568A"/>
    <w:rsid w:val="00076F0F"/>
    <w:rsid w:val="00084253"/>
    <w:rsid w:val="000D1F49"/>
    <w:rsid w:val="000F5C88"/>
    <w:rsid w:val="001727CA"/>
    <w:rsid w:val="00197ABE"/>
    <w:rsid w:val="001A1BF7"/>
    <w:rsid w:val="00203409"/>
    <w:rsid w:val="002829ED"/>
    <w:rsid w:val="002B69B4"/>
    <w:rsid w:val="002C56E6"/>
    <w:rsid w:val="002D3A9F"/>
    <w:rsid w:val="00354B3D"/>
    <w:rsid w:val="00361E11"/>
    <w:rsid w:val="00384819"/>
    <w:rsid w:val="003B4744"/>
    <w:rsid w:val="003E3597"/>
    <w:rsid w:val="003F0847"/>
    <w:rsid w:val="0040090B"/>
    <w:rsid w:val="00430BCB"/>
    <w:rsid w:val="00442D27"/>
    <w:rsid w:val="00446538"/>
    <w:rsid w:val="0046302A"/>
    <w:rsid w:val="00487D2D"/>
    <w:rsid w:val="004D5D62"/>
    <w:rsid w:val="005112D0"/>
    <w:rsid w:val="00512062"/>
    <w:rsid w:val="00512836"/>
    <w:rsid w:val="00562601"/>
    <w:rsid w:val="0057256E"/>
    <w:rsid w:val="00577E06"/>
    <w:rsid w:val="005A3BF7"/>
    <w:rsid w:val="005F2035"/>
    <w:rsid w:val="005F7990"/>
    <w:rsid w:val="006119C0"/>
    <w:rsid w:val="0063739C"/>
    <w:rsid w:val="006466FF"/>
    <w:rsid w:val="00650259"/>
    <w:rsid w:val="00651256"/>
    <w:rsid w:val="00663946"/>
    <w:rsid w:val="00707861"/>
    <w:rsid w:val="0072560F"/>
    <w:rsid w:val="00763CBF"/>
    <w:rsid w:val="00770F25"/>
    <w:rsid w:val="007A35A8"/>
    <w:rsid w:val="007B0A85"/>
    <w:rsid w:val="007B708A"/>
    <w:rsid w:val="007C6A52"/>
    <w:rsid w:val="00806FF3"/>
    <w:rsid w:val="0082043E"/>
    <w:rsid w:val="008538BB"/>
    <w:rsid w:val="008E203A"/>
    <w:rsid w:val="00905BCD"/>
    <w:rsid w:val="0091229C"/>
    <w:rsid w:val="00936022"/>
    <w:rsid w:val="00940E73"/>
    <w:rsid w:val="0098597D"/>
    <w:rsid w:val="00991B30"/>
    <w:rsid w:val="00996234"/>
    <w:rsid w:val="009D29FA"/>
    <w:rsid w:val="009D406B"/>
    <w:rsid w:val="009F2638"/>
    <w:rsid w:val="009F619A"/>
    <w:rsid w:val="009F6DDE"/>
    <w:rsid w:val="00A370A8"/>
    <w:rsid w:val="00A521FE"/>
    <w:rsid w:val="00A60442"/>
    <w:rsid w:val="00AC2926"/>
    <w:rsid w:val="00B004AC"/>
    <w:rsid w:val="00B04A50"/>
    <w:rsid w:val="00B160CA"/>
    <w:rsid w:val="00B31B3B"/>
    <w:rsid w:val="00BB59D9"/>
    <w:rsid w:val="00BB7B59"/>
    <w:rsid w:val="00BD4753"/>
    <w:rsid w:val="00BD5CB1"/>
    <w:rsid w:val="00BE1B63"/>
    <w:rsid w:val="00BE62EE"/>
    <w:rsid w:val="00C003BA"/>
    <w:rsid w:val="00C46878"/>
    <w:rsid w:val="00CB19DF"/>
    <w:rsid w:val="00CB4A51"/>
    <w:rsid w:val="00CD4532"/>
    <w:rsid w:val="00CD47B0"/>
    <w:rsid w:val="00CE6104"/>
    <w:rsid w:val="00CE7918"/>
    <w:rsid w:val="00D16163"/>
    <w:rsid w:val="00D30D1B"/>
    <w:rsid w:val="00D30D1F"/>
    <w:rsid w:val="00DB3FAD"/>
    <w:rsid w:val="00DD447B"/>
    <w:rsid w:val="00DF0832"/>
    <w:rsid w:val="00E139EC"/>
    <w:rsid w:val="00E30CF9"/>
    <w:rsid w:val="00E316F7"/>
    <w:rsid w:val="00E61C09"/>
    <w:rsid w:val="00E677FE"/>
    <w:rsid w:val="00E83257"/>
    <w:rsid w:val="00E971CD"/>
    <w:rsid w:val="00EB3B58"/>
    <w:rsid w:val="00EC7359"/>
    <w:rsid w:val="00EE3054"/>
    <w:rsid w:val="00EF1686"/>
    <w:rsid w:val="00F00606"/>
    <w:rsid w:val="00F01256"/>
    <w:rsid w:val="00F5418C"/>
    <w:rsid w:val="00F549BE"/>
    <w:rsid w:val="00F87ADF"/>
    <w:rsid w:val="00FB2CC8"/>
    <w:rsid w:val="00FC7475"/>
    <w:rsid w:val="00FE2E33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AE3E2F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62601"/>
    <w:pPr>
      <w:spacing w:before="120" w:after="8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rsid w:val="00562601"/>
    <w:pPr>
      <w:tabs>
        <w:tab w:val="center" w:pos="4680"/>
        <w:tab w:val="right" w:pos="9810"/>
      </w:tabs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62601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unhideWhenUsed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B69B4"/>
    <w:pPr>
      <w:tabs>
        <w:tab w:val="right" w:leader="dot" w:pos="9830"/>
      </w:tabs>
      <w:spacing w:before="0" w:after="0"/>
      <w:jc w:val="center"/>
    </w:pPr>
    <w:rPr>
      <w:rFonts w:eastAsia="Calibri" w:cstheme="minorHAnsi"/>
      <w:b/>
      <w:noProof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SITINE%20PONAHAI\AppData\Roaming\Microsoft\Templates\Volunteer%20shift%20schedul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28C7673DB454330B0BC7ACBDA7B84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8E72C0-8460-4696-B356-85E1544D7FC8}"/>
      </w:docPartPr>
      <w:docPartBody>
        <w:p w:rsidR="00D35DFE" w:rsidRDefault="00B45A70">
          <w:pPr>
            <w:pStyle w:val="528C7673DB454330B0BC7ACBDA7B8477"/>
          </w:pPr>
          <w:r>
            <w:t>Event Name</w:t>
          </w:r>
        </w:p>
      </w:docPartBody>
    </w:docPart>
    <w:docPart>
      <w:docPartPr>
        <w:name w:val="4C1A3B56CBD74C0E8D5D7D1154CAB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69BE01-A298-4EAC-AEF8-4AE64F404DA7}"/>
      </w:docPartPr>
      <w:docPartBody>
        <w:p w:rsidR="00D35DFE" w:rsidRDefault="00B45A70">
          <w:pPr>
            <w:pStyle w:val="4C1A3B56CBD74C0E8D5D7D1154CAB599"/>
          </w:pPr>
          <w:r>
            <w:t>Event Date</w:t>
          </w:r>
        </w:p>
      </w:docPartBody>
    </w:docPart>
    <w:docPart>
      <w:docPartPr>
        <w:name w:val="EDC32D9414AA4C5F907980377F8F88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55E49-033E-4E64-9673-96CB950485D6}"/>
      </w:docPartPr>
      <w:docPartBody>
        <w:p w:rsidR="00D35DFE" w:rsidRDefault="00B45A70">
          <w:pPr>
            <w:pStyle w:val="EDC32D9414AA4C5F907980377F8F88EA"/>
          </w:pPr>
          <w:r>
            <w:t>Event Time</w:t>
          </w:r>
        </w:p>
      </w:docPartBody>
    </w:docPart>
    <w:docPart>
      <w:docPartPr>
        <w:name w:val="910490D0114F48E78F816D41D57377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B9013D-2428-483E-9556-8BD9B03C1179}"/>
      </w:docPartPr>
      <w:docPartBody>
        <w:p w:rsidR="00D35DFE" w:rsidRDefault="00B45A70" w:rsidP="00B45A70">
          <w:pPr>
            <w:pStyle w:val="910490D0114F48E78F816D41D5737753"/>
          </w:pPr>
          <w:r>
            <w:t>Event Name</w:t>
          </w:r>
        </w:p>
      </w:docPartBody>
    </w:docPart>
    <w:docPart>
      <w:docPartPr>
        <w:name w:val="97FE5C2590DB4EB2B9FD1D9429186E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8AF8FA-DA50-40E9-B726-9CCFF5EE37BA}"/>
      </w:docPartPr>
      <w:docPartBody>
        <w:p w:rsidR="00D35DFE" w:rsidRDefault="00B45A70" w:rsidP="00B45A70">
          <w:pPr>
            <w:pStyle w:val="97FE5C2590DB4EB2B9FD1D9429186E9A"/>
          </w:pPr>
          <w:r>
            <w:t>Event Date</w:t>
          </w:r>
        </w:p>
      </w:docPartBody>
    </w:docPart>
    <w:docPart>
      <w:docPartPr>
        <w:name w:val="649754AF8EEE40158CE45449254B96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0F122F-DA42-4515-8185-FBBD3669AE2F}"/>
      </w:docPartPr>
      <w:docPartBody>
        <w:p w:rsidR="00D35DFE" w:rsidRDefault="00B45A70" w:rsidP="00B45A70">
          <w:pPr>
            <w:pStyle w:val="649754AF8EEE40158CE45449254B9602"/>
          </w:pPr>
          <w:r>
            <w:t>Event Time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A70"/>
    <w:rsid w:val="00B45A70"/>
    <w:rsid w:val="00D35DFE"/>
    <w:rsid w:val="00F36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28C7673DB454330B0BC7ACBDA7B8477">
    <w:name w:val="528C7673DB454330B0BC7ACBDA7B8477"/>
  </w:style>
  <w:style w:type="paragraph" w:customStyle="1" w:styleId="4C1A3B56CBD74C0E8D5D7D1154CAB599">
    <w:name w:val="4C1A3B56CBD74C0E8D5D7D1154CAB599"/>
  </w:style>
  <w:style w:type="paragraph" w:customStyle="1" w:styleId="EDC32D9414AA4C5F907980377F8F88EA">
    <w:name w:val="EDC32D9414AA4C5F907980377F8F88EA"/>
  </w:style>
  <w:style w:type="paragraph" w:customStyle="1" w:styleId="AEC089AF995242C4B6AAF50A6CBE0C01">
    <w:name w:val="AEC089AF995242C4B6AAF50A6CBE0C01"/>
  </w:style>
  <w:style w:type="paragraph" w:customStyle="1" w:styleId="4DCC63865DD84F5EA2D9A1A08F694B41">
    <w:name w:val="4DCC63865DD84F5EA2D9A1A08F694B41"/>
  </w:style>
  <w:style w:type="paragraph" w:customStyle="1" w:styleId="E3C57A52E840475C9B54DE741747A6BC">
    <w:name w:val="E3C57A52E840475C9B54DE741747A6BC"/>
  </w:style>
  <w:style w:type="paragraph" w:customStyle="1" w:styleId="TableHeaders">
    <w:name w:val="Table Headers"/>
    <w:basedOn w:val="Normal"/>
    <w:uiPriority w:val="1"/>
    <w:qFormat/>
    <w:rsid w:val="00B45A70"/>
    <w:pPr>
      <w:tabs>
        <w:tab w:val="right" w:leader="dot" w:pos="9830"/>
      </w:tabs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9CC9B2ABE84D4AA29F3EA32646E68747">
    <w:name w:val="9CC9B2ABE84D4AA29F3EA32646E68747"/>
  </w:style>
  <w:style w:type="paragraph" w:customStyle="1" w:styleId="38E77B43DFD648DA9245312D2A50D748">
    <w:name w:val="38E77B43DFD648DA9245312D2A50D748"/>
    <w:rsid w:val="00B45A70"/>
  </w:style>
  <w:style w:type="paragraph" w:customStyle="1" w:styleId="1FC6A7221D2F4788BB92448A69C50367">
    <w:name w:val="1FC6A7221D2F4788BB92448A69C50367"/>
    <w:rsid w:val="00B45A70"/>
  </w:style>
  <w:style w:type="paragraph" w:customStyle="1" w:styleId="0A4861F091B0415A94804162294953DD">
    <w:name w:val="0A4861F091B0415A94804162294953DD"/>
    <w:rsid w:val="00B45A70"/>
  </w:style>
  <w:style w:type="paragraph" w:customStyle="1" w:styleId="99725291334A404FA90676F1408CC1C0">
    <w:name w:val="99725291334A404FA90676F1408CC1C0"/>
    <w:rsid w:val="00B45A70"/>
  </w:style>
  <w:style w:type="paragraph" w:customStyle="1" w:styleId="AACD18E01E00402881668B310DC5A958">
    <w:name w:val="AACD18E01E00402881668B310DC5A958"/>
    <w:rsid w:val="00B45A70"/>
  </w:style>
  <w:style w:type="paragraph" w:customStyle="1" w:styleId="0909203077574D3FBBFDED58A5766A93">
    <w:name w:val="0909203077574D3FBBFDED58A5766A93"/>
    <w:rsid w:val="00B45A70"/>
  </w:style>
  <w:style w:type="paragraph" w:customStyle="1" w:styleId="6E03419FE5F040BD980F6914A91A8C0B">
    <w:name w:val="6E03419FE5F040BD980F6914A91A8C0B"/>
    <w:rsid w:val="00B45A70"/>
  </w:style>
  <w:style w:type="paragraph" w:customStyle="1" w:styleId="1A7737CB95A54233B0A73B9BDA730AA7">
    <w:name w:val="1A7737CB95A54233B0A73B9BDA730AA7"/>
    <w:rsid w:val="00B45A70"/>
  </w:style>
  <w:style w:type="paragraph" w:customStyle="1" w:styleId="6430D626144042F18248B4383F9ABCA0">
    <w:name w:val="6430D626144042F18248B4383F9ABCA0"/>
    <w:rsid w:val="00B45A70"/>
  </w:style>
  <w:style w:type="paragraph" w:customStyle="1" w:styleId="62D6F7E9BA22433FB95C437CF46A74BB">
    <w:name w:val="62D6F7E9BA22433FB95C437CF46A74BB"/>
    <w:rsid w:val="00B45A70"/>
  </w:style>
  <w:style w:type="paragraph" w:customStyle="1" w:styleId="C06B9B5027D64A51B22DE14A2F1FE141">
    <w:name w:val="C06B9B5027D64A51B22DE14A2F1FE141"/>
    <w:rsid w:val="00B45A70"/>
  </w:style>
  <w:style w:type="paragraph" w:customStyle="1" w:styleId="D33B8A7AE1314B6BB8C229EE6FFEF542">
    <w:name w:val="D33B8A7AE1314B6BB8C229EE6FFEF542"/>
    <w:rsid w:val="00B45A70"/>
  </w:style>
  <w:style w:type="paragraph" w:customStyle="1" w:styleId="3AB56D275C524788B4B524E1D8B72D0A">
    <w:name w:val="3AB56D275C524788B4B524E1D8B72D0A"/>
    <w:rsid w:val="00B45A70"/>
  </w:style>
  <w:style w:type="paragraph" w:customStyle="1" w:styleId="42609547629C464F9227EA1C709404B7">
    <w:name w:val="42609547629C464F9227EA1C709404B7"/>
    <w:rsid w:val="00B45A70"/>
  </w:style>
  <w:style w:type="paragraph" w:customStyle="1" w:styleId="C519605CE64C462A8976F959074EF5B7">
    <w:name w:val="C519605CE64C462A8976F959074EF5B7"/>
    <w:rsid w:val="00B45A70"/>
  </w:style>
  <w:style w:type="paragraph" w:customStyle="1" w:styleId="6C1AB0C782EF410591C311D31F5A265C">
    <w:name w:val="6C1AB0C782EF410591C311D31F5A265C"/>
    <w:rsid w:val="00B45A70"/>
  </w:style>
  <w:style w:type="paragraph" w:customStyle="1" w:styleId="1C1513C07FA14E27AFF81E2A996BD84A">
    <w:name w:val="1C1513C07FA14E27AFF81E2A996BD84A"/>
    <w:rsid w:val="00B45A70"/>
  </w:style>
  <w:style w:type="paragraph" w:customStyle="1" w:styleId="C65D53AB62154F309CF2E473FBCC2C07">
    <w:name w:val="C65D53AB62154F309CF2E473FBCC2C07"/>
    <w:rsid w:val="00B45A70"/>
  </w:style>
  <w:style w:type="paragraph" w:customStyle="1" w:styleId="DAA5CA048D87484CBF2ACA4CE9D5DED6">
    <w:name w:val="DAA5CA048D87484CBF2ACA4CE9D5DED6"/>
    <w:rsid w:val="00B45A70"/>
  </w:style>
  <w:style w:type="paragraph" w:customStyle="1" w:styleId="3124E7FC3A2C46058CFDD38030F7624B">
    <w:name w:val="3124E7FC3A2C46058CFDD38030F7624B"/>
    <w:rsid w:val="00B45A70"/>
  </w:style>
  <w:style w:type="paragraph" w:customStyle="1" w:styleId="C702D788DFF24C5F8548B3B521122162">
    <w:name w:val="C702D788DFF24C5F8548B3B521122162"/>
    <w:rsid w:val="00B45A70"/>
  </w:style>
  <w:style w:type="paragraph" w:customStyle="1" w:styleId="33414CCC48234814A554743CDCE46DA1">
    <w:name w:val="33414CCC48234814A554743CDCE46DA1"/>
    <w:rsid w:val="00B45A70"/>
  </w:style>
  <w:style w:type="paragraph" w:customStyle="1" w:styleId="9EA95A6F5AA045CCBCE3BEEBBE1CC225">
    <w:name w:val="9EA95A6F5AA045CCBCE3BEEBBE1CC225"/>
    <w:rsid w:val="00B45A70"/>
  </w:style>
  <w:style w:type="paragraph" w:customStyle="1" w:styleId="A37EBB1F302541FEA6754495B5672467">
    <w:name w:val="A37EBB1F302541FEA6754495B5672467"/>
    <w:rsid w:val="00B45A70"/>
  </w:style>
  <w:style w:type="paragraph" w:customStyle="1" w:styleId="275308CC773743C38A61865395902091">
    <w:name w:val="275308CC773743C38A61865395902091"/>
    <w:rsid w:val="00B45A70"/>
  </w:style>
  <w:style w:type="paragraph" w:customStyle="1" w:styleId="7219BCF61CA54D4B8BD6BF4A6E9D6C73">
    <w:name w:val="7219BCF61CA54D4B8BD6BF4A6E9D6C73"/>
    <w:rsid w:val="00B45A70"/>
  </w:style>
  <w:style w:type="paragraph" w:customStyle="1" w:styleId="222F839B9B7C43DFB9466F81C8060CBD">
    <w:name w:val="222F839B9B7C43DFB9466F81C8060CBD"/>
    <w:rsid w:val="00B45A70"/>
  </w:style>
  <w:style w:type="paragraph" w:customStyle="1" w:styleId="ECF27D40759247C2B3889B75CA35F0A8">
    <w:name w:val="ECF27D40759247C2B3889B75CA35F0A8"/>
    <w:rsid w:val="00B45A70"/>
  </w:style>
  <w:style w:type="paragraph" w:customStyle="1" w:styleId="B6B3EC534C8943188543828490D6883D">
    <w:name w:val="B6B3EC534C8943188543828490D6883D"/>
    <w:rsid w:val="00B45A70"/>
  </w:style>
  <w:style w:type="paragraph" w:customStyle="1" w:styleId="8758FC14E0674F44B9105CE21C69A36B">
    <w:name w:val="8758FC14E0674F44B9105CE21C69A36B"/>
    <w:rsid w:val="00B45A70"/>
  </w:style>
  <w:style w:type="paragraph" w:customStyle="1" w:styleId="1E0A49CCD14144DDA5EDE14344971A5E">
    <w:name w:val="1E0A49CCD14144DDA5EDE14344971A5E"/>
    <w:rsid w:val="00B45A70"/>
  </w:style>
  <w:style w:type="paragraph" w:customStyle="1" w:styleId="90526AB5004A4C669E22C18D3A777C02">
    <w:name w:val="90526AB5004A4C669E22C18D3A777C02"/>
    <w:rsid w:val="00B45A70"/>
  </w:style>
  <w:style w:type="paragraph" w:customStyle="1" w:styleId="FB7F978B763546E8A018E1D73C474D98">
    <w:name w:val="FB7F978B763546E8A018E1D73C474D98"/>
    <w:rsid w:val="00B45A70"/>
  </w:style>
  <w:style w:type="paragraph" w:customStyle="1" w:styleId="97FC226FCC4C43E5989D97F26347530B">
    <w:name w:val="97FC226FCC4C43E5989D97F26347530B"/>
    <w:rsid w:val="00B45A70"/>
  </w:style>
  <w:style w:type="paragraph" w:customStyle="1" w:styleId="66536832B73045A8B1AA973046B90FCF">
    <w:name w:val="66536832B73045A8B1AA973046B90FCF"/>
    <w:rsid w:val="00B45A70"/>
  </w:style>
  <w:style w:type="paragraph" w:customStyle="1" w:styleId="985619053235488E8342B311E6B54A73">
    <w:name w:val="985619053235488E8342B311E6B54A73"/>
    <w:rsid w:val="00B45A70"/>
  </w:style>
  <w:style w:type="paragraph" w:customStyle="1" w:styleId="F1D2AAA46D344B7688D5DFB8E706D6EF">
    <w:name w:val="F1D2AAA46D344B7688D5DFB8E706D6EF"/>
    <w:rsid w:val="00B45A70"/>
  </w:style>
  <w:style w:type="paragraph" w:customStyle="1" w:styleId="68536275A2404F59BC07107617902F02">
    <w:name w:val="68536275A2404F59BC07107617902F02"/>
    <w:rsid w:val="00B45A70"/>
  </w:style>
  <w:style w:type="paragraph" w:customStyle="1" w:styleId="A70C82A47B594E6BA32F8234369C1E49">
    <w:name w:val="A70C82A47B594E6BA32F8234369C1E49"/>
    <w:rsid w:val="00B45A70"/>
  </w:style>
  <w:style w:type="paragraph" w:customStyle="1" w:styleId="1E934DAA4CAB4379A4381A81F68B8421">
    <w:name w:val="1E934DAA4CAB4379A4381A81F68B8421"/>
    <w:rsid w:val="00B45A70"/>
  </w:style>
  <w:style w:type="paragraph" w:customStyle="1" w:styleId="56753C72224F411E97B094B48DFA888E">
    <w:name w:val="56753C72224F411E97B094B48DFA888E"/>
    <w:rsid w:val="00B45A70"/>
  </w:style>
  <w:style w:type="paragraph" w:customStyle="1" w:styleId="0D61D2800D054BDF86C0B754DBAF421C">
    <w:name w:val="0D61D2800D054BDF86C0B754DBAF421C"/>
    <w:rsid w:val="00B45A70"/>
  </w:style>
  <w:style w:type="paragraph" w:customStyle="1" w:styleId="808D2E2EE90D4114B1412DDE74D11FAA">
    <w:name w:val="808D2E2EE90D4114B1412DDE74D11FAA"/>
    <w:rsid w:val="00B45A70"/>
  </w:style>
  <w:style w:type="paragraph" w:customStyle="1" w:styleId="F2258EC71B604050A4F197B294B50E74">
    <w:name w:val="F2258EC71B604050A4F197B294B50E74"/>
    <w:rsid w:val="00B45A70"/>
  </w:style>
  <w:style w:type="paragraph" w:customStyle="1" w:styleId="027AA8962ECB48069107DA38B7B9D81B">
    <w:name w:val="027AA8962ECB48069107DA38B7B9D81B"/>
    <w:rsid w:val="00B45A70"/>
  </w:style>
  <w:style w:type="paragraph" w:customStyle="1" w:styleId="FE1B2633D60249DC92B30A708F70938D">
    <w:name w:val="FE1B2633D60249DC92B30A708F70938D"/>
    <w:rsid w:val="00B45A70"/>
  </w:style>
  <w:style w:type="paragraph" w:customStyle="1" w:styleId="E8AD9164968F4CEE9CF8DF7443EEA1DC">
    <w:name w:val="E8AD9164968F4CEE9CF8DF7443EEA1DC"/>
    <w:rsid w:val="00B45A70"/>
  </w:style>
  <w:style w:type="paragraph" w:customStyle="1" w:styleId="0B244021C8C44D19AB6FCC32C57ABEB6">
    <w:name w:val="0B244021C8C44D19AB6FCC32C57ABEB6"/>
    <w:rsid w:val="00B45A70"/>
  </w:style>
  <w:style w:type="paragraph" w:customStyle="1" w:styleId="3CEC206A16144B3E8B397C6428C0096B">
    <w:name w:val="3CEC206A16144B3E8B397C6428C0096B"/>
    <w:rsid w:val="00B45A70"/>
  </w:style>
  <w:style w:type="paragraph" w:customStyle="1" w:styleId="66DFDD86AC3545DBA2BB0FE9D7E1591B">
    <w:name w:val="66DFDD86AC3545DBA2BB0FE9D7E1591B"/>
    <w:rsid w:val="00B45A70"/>
  </w:style>
  <w:style w:type="paragraph" w:customStyle="1" w:styleId="8F9CE3A0ED8D48498985A0CC483CAB99">
    <w:name w:val="8F9CE3A0ED8D48498985A0CC483CAB99"/>
    <w:rsid w:val="00B45A70"/>
  </w:style>
  <w:style w:type="paragraph" w:customStyle="1" w:styleId="DE95E6D04A7C436ABB8AC7F5099991B2">
    <w:name w:val="DE95E6D04A7C436ABB8AC7F5099991B2"/>
    <w:rsid w:val="00B45A70"/>
  </w:style>
  <w:style w:type="paragraph" w:customStyle="1" w:styleId="D7BCB83E5549420F94D7DD060587BB06">
    <w:name w:val="D7BCB83E5549420F94D7DD060587BB06"/>
    <w:rsid w:val="00B45A70"/>
  </w:style>
  <w:style w:type="paragraph" w:customStyle="1" w:styleId="7FE1FCD0546244C1B98099E5F6BC5151">
    <w:name w:val="7FE1FCD0546244C1B98099E5F6BC5151"/>
    <w:rsid w:val="00B45A70"/>
  </w:style>
  <w:style w:type="paragraph" w:customStyle="1" w:styleId="A85EAF2383CC4DE49A1DDBF418A93EA7">
    <w:name w:val="A85EAF2383CC4DE49A1DDBF418A93EA7"/>
    <w:rsid w:val="00B45A70"/>
  </w:style>
  <w:style w:type="paragraph" w:customStyle="1" w:styleId="CF86B14723FD4F228CF008057AAED285">
    <w:name w:val="CF86B14723FD4F228CF008057AAED285"/>
    <w:rsid w:val="00B45A70"/>
  </w:style>
  <w:style w:type="paragraph" w:customStyle="1" w:styleId="D9BAFADB6712489CAE272856BD71F82E">
    <w:name w:val="D9BAFADB6712489CAE272856BD71F82E"/>
    <w:rsid w:val="00B45A70"/>
  </w:style>
  <w:style w:type="paragraph" w:customStyle="1" w:styleId="54820D65942F4CD9ACEBD8627F4A449D">
    <w:name w:val="54820D65942F4CD9ACEBD8627F4A449D"/>
    <w:rsid w:val="00B45A70"/>
  </w:style>
  <w:style w:type="paragraph" w:customStyle="1" w:styleId="CEB7E0D4EBD6469FB315B68795A929CD">
    <w:name w:val="CEB7E0D4EBD6469FB315B68795A929CD"/>
    <w:rsid w:val="00B45A70"/>
  </w:style>
  <w:style w:type="paragraph" w:customStyle="1" w:styleId="43EE4E9F76194CC8BCD9E81A42E5FC9B">
    <w:name w:val="43EE4E9F76194CC8BCD9E81A42E5FC9B"/>
    <w:rsid w:val="00B45A70"/>
  </w:style>
  <w:style w:type="paragraph" w:customStyle="1" w:styleId="12B90AAF3B7243E6872CF19DCE3E2135">
    <w:name w:val="12B90AAF3B7243E6872CF19DCE3E2135"/>
    <w:rsid w:val="00B45A70"/>
  </w:style>
  <w:style w:type="paragraph" w:customStyle="1" w:styleId="B9689416E5964585B5C38E8019F75B20">
    <w:name w:val="B9689416E5964585B5C38E8019F75B20"/>
    <w:rsid w:val="00B45A70"/>
  </w:style>
  <w:style w:type="paragraph" w:customStyle="1" w:styleId="0F47298520C64D8AB1455E5D15B707E6">
    <w:name w:val="0F47298520C64D8AB1455E5D15B707E6"/>
    <w:rsid w:val="00B45A70"/>
  </w:style>
  <w:style w:type="paragraph" w:customStyle="1" w:styleId="9764CB264E0642C99E4E6F97F9A489B4">
    <w:name w:val="9764CB264E0642C99E4E6F97F9A489B4"/>
    <w:rsid w:val="00B45A70"/>
  </w:style>
  <w:style w:type="paragraph" w:customStyle="1" w:styleId="6A28E8911C5946AD9A39859660C4D12F">
    <w:name w:val="6A28E8911C5946AD9A39859660C4D12F"/>
    <w:rsid w:val="00B45A70"/>
  </w:style>
  <w:style w:type="paragraph" w:customStyle="1" w:styleId="B52A008CB79946EEAA604ED7276AAB06">
    <w:name w:val="B52A008CB79946EEAA604ED7276AAB06"/>
    <w:rsid w:val="00B45A70"/>
  </w:style>
  <w:style w:type="paragraph" w:customStyle="1" w:styleId="A620DC4C646C441A8006D2B64E04D325">
    <w:name w:val="A620DC4C646C441A8006D2B64E04D325"/>
    <w:rsid w:val="00B45A70"/>
  </w:style>
  <w:style w:type="paragraph" w:customStyle="1" w:styleId="EB30D2D18E174D3493A01C0FD422E5FA">
    <w:name w:val="EB30D2D18E174D3493A01C0FD422E5FA"/>
    <w:rsid w:val="00B45A70"/>
  </w:style>
  <w:style w:type="paragraph" w:customStyle="1" w:styleId="DE9CC03391824E71B8B62E011DFBAD48">
    <w:name w:val="DE9CC03391824E71B8B62E011DFBAD48"/>
    <w:rsid w:val="00B45A70"/>
  </w:style>
  <w:style w:type="paragraph" w:customStyle="1" w:styleId="55D01A990BA0441BB2A3AE140B23BC00">
    <w:name w:val="55D01A990BA0441BB2A3AE140B23BC00"/>
    <w:rsid w:val="00B45A70"/>
  </w:style>
  <w:style w:type="paragraph" w:customStyle="1" w:styleId="FD9AC96CDA444434A5AA3019EB8FB862">
    <w:name w:val="FD9AC96CDA444434A5AA3019EB8FB862"/>
    <w:rsid w:val="00B45A70"/>
  </w:style>
  <w:style w:type="paragraph" w:customStyle="1" w:styleId="2899155C266C4C489DA9C975B30E20C3">
    <w:name w:val="2899155C266C4C489DA9C975B30E20C3"/>
    <w:rsid w:val="00B45A70"/>
  </w:style>
  <w:style w:type="paragraph" w:customStyle="1" w:styleId="C7DA828BCBE54A1C9FC20539049DCBE7">
    <w:name w:val="C7DA828BCBE54A1C9FC20539049DCBE7"/>
    <w:rsid w:val="00B45A70"/>
  </w:style>
  <w:style w:type="paragraph" w:customStyle="1" w:styleId="29F94992B1534C9AAE79EF3271EB6EEB">
    <w:name w:val="29F94992B1534C9AAE79EF3271EB6EEB"/>
    <w:rsid w:val="00B45A70"/>
  </w:style>
  <w:style w:type="paragraph" w:customStyle="1" w:styleId="43681AECE5B24035A349E6554488A180">
    <w:name w:val="43681AECE5B24035A349E6554488A180"/>
    <w:rsid w:val="00B45A70"/>
  </w:style>
  <w:style w:type="paragraph" w:customStyle="1" w:styleId="028455D6A008454EAD54E460AA9F6364">
    <w:name w:val="028455D6A008454EAD54E460AA9F6364"/>
    <w:rsid w:val="00B45A70"/>
  </w:style>
  <w:style w:type="paragraph" w:customStyle="1" w:styleId="CC747598E5804CCB998B11184F64CDBB">
    <w:name w:val="CC747598E5804CCB998B11184F64CDBB"/>
    <w:rsid w:val="00B45A70"/>
  </w:style>
  <w:style w:type="paragraph" w:customStyle="1" w:styleId="AE62B0D7DE414D1995B138EC1B2D596E">
    <w:name w:val="AE62B0D7DE414D1995B138EC1B2D596E"/>
    <w:rsid w:val="00B45A70"/>
  </w:style>
  <w:style w:type="paragraph" w:customStyle="1" w:styleId="2EDAE079E3C848C3BA054A6DFEE7D7CA">
    <w:name w:val="2EDAE079E3C848C3BA054A6DFEE7D7CA"/>
    <w:rsid w:val="00B45A70"/>
  </w:style>
  <w:style w:type="paragraph" w:customStyle="1" w:styleId="96AF0F1A27CF49A2850466F99DF171AD">
    <w:name w:val="96AF0F1A27CF49A2850466F99DF171AD"/>
    <w:rsid w:val="00B45A70"/>
  </w:style>
  <w:style w:type="paragraph" w:customStyle="1" w:styleId="701D0A366CF64A0F814A473214F9F6BF">
    <w:name w:val="701D0A366CF64A0F814A473214F9F6BF"/>
    <w:rsid w:val="00B45A70"/>
  </w:style>
  <w:style w:type="paragraph" w:customStyle="1" w:styleId="05F9296F41C7483E801D109F30DE47BC">
    <w:name w:val="05F9296F41C7483E801D109F30DE47BC"/>
    <w:rsid w:val="00B45A70"/>
  </w:style>
  <w:style w:type="paragraph" w:customStyle="1" w:styleId="05AFCAC9BF75409F926683CC82FDAB17">
    <w:name w:val="05AFCAC9BF75409F926683CC82FDAB17"/>
    <w:rsid w:val="00B45A70"/>
  </w:style>
  <w:style w:type="paragraph" w:customStyle="1" w:styleId="2FE69F5773F34DEDA5E60F896B86CA56">
    <w:name w:val="2FE69F5773F34DEDA5E60F896B86CA56"/>
    <w:rsid w:val="00B45A70"/>
  </w:style>
  <w:style w:type="paragraph" w:customStyle="1" w:styleId="B1B1748DA7144FC8B588B966BA95CA14">
    <w:name w:val="B1B1748DA7144FC8B588B966BA95CA14"/>
    <w:rsid w:val="00B45A70"/>
  </w:style>
  <w:style w:type="paragraph" w:customStyle="1" w:styleId="A0CC0FB75B7548568AFCA701A622F89A">
    <w:name w:val="A0CC0FB75B7548568AFCA701A622F89A"/>
    <w:rsid w:val="00B45A70"/>
  </w:style>
  <w:style w:type="paragraph" w:customStyle="1" w:styleId="CE78EF70AD27472A9B4E56758B2A2B2F">
    <w:name w:val="CE78EF70AD27472A9B4E56758B2A2B2F"/>
    <w:rsid w:val="00B45A70"/>
  </w:style>
  <w:style w:type="paragraph" w:customStyle="1" w:styleId="D09CADEED7A448D889FE4F509926FC07">
    <w:name w:val="D09CADEED7A448D889FE4F509926FC07"/>
    <w:rsid w:val="00B45A70"/>
  </w:style>
  <w:style w:type="paragraph" w:customStyle="1" w:styleId="B722035539E54B0DBD1C64CD3A711E22">
    <w:name w:val="B722035539E54B0DBD1C64CD3A711E22"/>
    <w:rsid w:val="00B45A70"/>
  </w:style>
  <w:style w:type="paragraph" w:customStyle="1" w:styleId="83609B69702D41BF899AB674098E0E37">
    <w:name w:val="83609B69702D41BF899AB674098E0E37"/>
    <w:rsid w:val="00B45A70"/>
  </w:style>
  <w:style w:type="paragraph" w:customStyle="1" w:styleId="1FEDFA10D3764BBAB1BDA1D0F026A0D4">
    <w:name w:val="1FEDFA10D3764BBAB1BDA1D0F026A0D4"/>
    <w:rsid w:val="00B45A70"/>
  </w:style>
  <w:style w:type="paragraph" w:customStyle="1" w:styleId="B4AFBCC91D1645C68792DD227A5AE562">
    <w:name w:val="B4AFBCC91D1645C68792DD227A5AE562"/>
    <w:rsid w:val="00B45A70"/>
  </w:style>
  <w:style w:type="paragraph" w:customStyle="1" w:styleId="BFA28B8A74DE4C1B836AA18794CA1318">
    <w:name w:val="BFA28B8A74DE4C1B836AA18794CA1318"/>
    <w:rsid w:val="00B45A70"/>
  </w:style>
  <w:style w:type="paragraph" w:customStyle="1" w:styleId="A657BAA0ADB048B58A9C24B3911540BB">
    <w:name w:val="A657BAA0ADB048B58A9C24B3911540BB"/>
    <w:rsid w:val="00B45A70"/>
  </w:style>
  <w:style w:type="paragraph" w:customStyle="1" w:styleId="910490D0114F48E78F816D41D5737753">
    <w:name w:val="910490D0114F48E78F816D41D5737753"/>
    <w:rsid w:val="00B45A70"/>
  </w:style>
  <w:style w:type="paragraph" w:customStyle="1" w:styleId="97FE5C2590DB4EB2B9FD1D9429186E9A">
    <w:name w:val="97FE5C2590DB4EB2B9FD1D9429186E9A"/>
    <w:rsid w:val="00B45A70"/>
  </w:style>
  <w:style w:type="paragraph" w:customStyle="1" w:styleId="649754AF8EEE40158CE45449254B9602">
    <w:name w:val="649754AF8EEE40158CE45449254B9602"/>
    <w:rsid w:val="00B45A70"/>
  </w:style>
  <w:style w:type="paragraph" w:customStyle="1" w:styleId="33A25A851E8241ADAE05D248E1D6FA6B">
    <w:name w:val="33A25A851E8241ADAE05D248E1D6FA6B"/>
    <w:rsid w:val="00F365FC"/>
  </w:style>
  <w:style w:type="paragraph" w:customStyle="1" w:styleId="8ACD933B03914456A1412F2A134A162E">
    <w:name w:val="8ACD933B03914456A1412F2A134A162E"/>
    <w:rsid w:val="00F365FC"/>
  </w:style>
  <w:style w:type="paragraph" w:customStyle="1" w:styleId="8F4B261596D54F9D8ECDD79C3A7B1D16">
    <w:name w:val="8F4B261596D54F9D8ECDD79C3A7B1D16"/>
    <w:rsid w:val="00F365FC"/>
  </w:style>
  <w:style w:type="paragraph" w:customStyle="1" w:styleId="D91045DB25A84880ABD37D972AA1B339">
    <w:name w:val="D91045DB25A84880ABD37D972AA1B339"/>
    <w:rsid w:val="00F365FC"/>
  </w:style>
  <w:style w:type="paragraph" w:customStyle="1" w:styleId="29E468D513184F77B10EB2E1241473CB">
    <w:name w:val="29E468D513184F77B10EB2E1241473CB"/>
    <w:rsid w:val="00F365FC"/>
  </w:style>
  <w:style w:type="paragraph" w:customStyle="1" w:styleId="7C292A3FF2DF48F5BD8495CB6C40E60E">
    <w:name w:val="7C292A3FF2DF48F5BD8495CB6C40E60E"/>
    <w:rsid w:val="00F365FC"/>
  </w:style>
  <w:style w:type="paragraph" w:customStyle="1" w:styleId="F527AF4DA9174CD2A894BD3EAB1D4B5E">
    <w:name w:val="F527AF4DA9174CD2A894BD3EAB1D4B5E"/>
    <w:rsid w:val="00F365FC"/>
  </w:style>
  <w:style w:type="paragraph" w:customStyle="1" w:styleId="49130F659AC141B796215E0673CD00C0">
    <w:name w:val="49130F659AC141B796215E0673CD00C0"/>
    <w:rsid w:val="00F365FC"/>
  </w:style>
  <w:style w:type="paragraph" w:customStyle="1" w:styleId="9C959E9BEA534B4EAE8CE298DB76B948">
    <w:name w:val="9C959E9BEA534B4EAE8CE298DB76B948"/>
    <w:rsid w:val="00F365FC"/>
  </w:style>
  <w:style w:type="paragraph" w:customStyle="1" w:styleId="902AABDBF8484A1F943504B7AE2A11D6">
    <w:name w:val="902AABDBF8484A1F943504B7AE2A11D6"/>
    <w:rsid w:val="00F365FC"/>
  </w:style>
  <w:style w:type="paragraph" w:customStyle="1" w:styleId="0B12B145F60247A49C8FDCC59D0B276B">
    <w:name w:val="0B12B145F60247A49C8FDCC59D0B276B"/>
    <w:rsid w:val="00F365FC"/>
  </w:style>
  <w:style w:type="paragraph" w:customStyle="1" w:styleId="909C621933E444FDBB7A18D8D88A73DA">
    <w:name w:val="909C621933E444FDBB7A18D8D88A73DA"/>
    <w:rsid w:val="00F365F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D7B33E-1E29-4AEC-95F1-86586C7B60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212230C-496D-40E4-90AE-7F88D4CC9A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E1CB59-E5EF-4DD1-BDC9-9C0968D48F6B}">
  <ds:schemaRefs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purl.org/dc/dcmitype/"/>
    <ds:schemaRef ds:uri="http://purl.org/dc/elements/1.1/"/>
    <ds:schemaRef ds:uri="http://schemas.microsoft.com/sharepoint/v3"/>
    <ds:schemaRef ds:uri="http://schemas.microsoft.com/office/infopath/2007/PartnerControls"/>
    <ds:schemaRef ds:uri="http://www.w3.org/XML/1998/namespace"/>
    <ds:schemaRef ds:uri="fb0879af-3eba-417a-a55a-ffe6dcd6ca77"/>
    <ds:schemaRef ds:uri="6dc4bcd6-49db-4c07-9060-8acfc67cef9f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667028CC-F48D-471C-8D1A-93B4B49A2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shift schedule.dotx</Template>
  <TotalTime>0</TotalTime>
  <Pages>2</Pages>
  <Words>336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2025-02-27T01:45:00Z</dcterms:created>
  <dcterms:modified xsi:type="dcterms:W3CDTF">2025-03-21T01:57:00Z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